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28F" w:rsidRPr="007F59FC" w:rsidRDefault="0006628F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7F59FC">
        <w:rPr>
          <w:rFonts w:cstheme="majorHAnsi"/>
          <w:b/>
          <w:color w:val="E94F2D"/>
          <w:sz w:val="24"/>
          <w:szCs w:val="22"/>
        </w:rPr>
        <w:t>UNTERNEHMENSINFORMATIONEN</w:t>
      </w:r>
    </w:p>
    <w:p w:rsidR="00B325A1" w:rsidRPr="007F59FC" w:rsidRDefault="00B325A1" w:rsidP="007F59FC">
      <w:pPr>
        <w:spacing w:after="0" w:line="276" w:lineRule="auto"/>
        <w:jc w:val="both"/>
        <w:rPr>
          <w:rFonts w:asciiTheme="majorHAnsi" w:hAnsiTheme="majorHAnsi" w:cstheme="majorHAnsi"/>
          <w:sz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6"/>
      </w:tblGrid>
      <w:tr w:rsidR="00294D84" w:rsidRPr="007F59FC" w:rsidTr="00EA5F64">
        <w:tc>
          <w:tcPr>
            <w:tcW w:w="3681" w:type="dxa"/>
          </w:tcPr>
          <w:p w:rsidR="00294D84" w:rsidRPr="007F59FC" w:rsidRDefault="00294D8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Name des Unternehmens:</w:t>
            </w:r>
          </w:p>
        </w:tc>
        <w:tc>
          <w:tcPr>
            <w:tcW w:w="5946" w:type="dxa"/>
          </w:tcPr>
          <w:p w:rsidR="00294D84" w:rsidRPr="007F59FC" w:rsidRDefault="00294D8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  <w:tr w:rsidR="00294D84" w:rsidRPr="007F59FC" w:rsidTr="00EA5F64">
        <w:tc>
          <w:tcPr>
            <w:tcW w:w="3681" w:type="dxa"/>
          </w:tcPr>
          <w:p w:rsidR="00294D84" w:rsidRPr="007F59FC" w:rsidRDefault="007F59FC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Anschrift:</w:t>
            </w:r>
          </w:p>
        </w:tc>
        <w:tc>
          <w:tcPr>
            <w:tcW w:w="5946" w:type="dxa"/>
          </w:tcPr>
          <w:p w:rsidR="00294D84" w:rsidRPr="007F59FC" w:rsidRDefault="00294D8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  <w:tr w:rsidR="00F940B4" w:rsidRPr="007F59FC" w:rsidTr="0006628F">
        <w:tc>
          <w:tcPr>
            <w:tcW w:w="3681" w:type="dxa"/>
            <w:tcBorders>
              <w:bottom w:val="single" w:sz="4" w:space="0" w:color="auto"/>
            </w:tcBorders>
          </w:tcPr>
          <w:p w:rsidR="00F940B4" w:rsidRPr="007F59FC" w:rsidRDefault="00F940B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Website:</w:t>
            </w: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:rsidR="00F940B4" w:rsidRPr="007F59FC" w:rsidRDefault="00F940B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  <w:tr w:rsidR="00294D84" w:rsidRPr="007F59FC" w:rsidTr="0006628F">
        <w:tc>
          <w:tcPr>
            <w:tcW w:w="3681" w:type="dxa"/>
            <w:tcBorders>
              <w:bottom w:val="single" w:sz="4" w:space="0" w:color="auto"/>
            </w:tcBorders>
          </w:tcPr>
          <w:p w:rsidR="00294D84" w:rsidRPr="007F59FC" w:rsidRDefault="00294D8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Ansprechpartner im Unternehmen:</w:t>
            </w: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:rsidR="00294D84" w:rsidRPr="007F59FC" w:rsidRDefault="00294D8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  <w:tr w:rsidR="0006628F" w:rsidRPr="007F59FC" w:rsidTr="0006628F">
        <w:trPr>
          <w:trHeight w:val="430"/>
        </w:trPr>
        <w:tc>
          <w:tcPr>
            <w:tcW w:w="3681" w:type="dxa"/>
            <w:tcBorders>
              <w:top w:val="single" w:sz="4" w:space="0" w:color="auto"/>
            </w:tcBorders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F59FC">
              <w:rPr>
                <w:rFonts w:asciiTheme="majorHAnsi" w:hAnsiTheme="majorHAnsi" w:cstheme="majorHAnsi"/>
                <w:sz w:val="22"/>
                <w:szCs w:val="22"/>
              </w:rPr>
              <w:t>Gründungsjahr</w:t>
            </w:r>
            <w:r w:rsidR="007F59FC" w:rsidRPr="007F59F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5945" w:type="dxa"/>
            <w:tcBorders>
              <w:top w:val="single" w:sz="4" w:space="0" w:color="auto"/>
            </w:tcBorders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6628F" w:rsidRPr="007F59FC" w:rsidTr="0006628F">
        <w:trPr>
          <w:trHeight w:val="422"/>
        </w:trPr>
        <w:tc>
          <w:tcPr>
            <w:tcW w:w="3681" w:type="dxa"/>
          </w:tcPr>
          <w:p w:rsidR="0006628F" w:rsidRPr="007F59FC" w:rsidRDefault="007F59FC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F59FC">
              <w:rPr>
                <w:rFonts w:asciiTheme="majorHAnsi" w:hAnsiTheme="majorHAnsi" w:cstheme="majorHAnsi"/>
                <w:sz w:val="22"/>
                <w:szCs w:val="22"/>
              </w:rPr>
              <w:t>Mitarbeiteranzahl:</w:t>
            </w:r>
          </w:p>
        </w:tc>
        <w:tc>
          <w:tcPr>
            <w:tcW w:w="5945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6628F" w:rsidRPr="007F59FC" w:rsidTr="0006628F">
        <w:trPr>
          <w:trHeight w:val="680"/>
        </w:trPr>
        <w:tc>
          <w:tcPr>
            <w:tcW w:w="3681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F59FC">
              <w:rPr>
                <w:rFonts w:asciiTheme="majorHAnsi" w:hAnsiTheme="majorHAnsi" w:cstheme="majorHAnsi"/>
                <w:sz w:val="22"/>
                <w:szCs w:val="22"/>
              </w:rPr>
              <w:t>Branche (laut Gewerbeschein)</w:t>
            </w:r>
            <w:r w:rsidR="007F59FC" w:rsidRPr="007F59F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5945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6628F" w:rsidRPr="007F59FC" w:rsidTr="0006628F">
        <w:trPr>
          <w:trHeight w:val="1019"/>
        </w:trPr>
        <w:tc>
          <w:tcPr>
            <w:tcW w:w="3681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F59FC">
              <w:rPr>
                <w:rFonts w:asciiTheme="majorHAnsi" w:hAnsiTheme="majorHAnsi" w:cstheme="majorHAnsi"/>
                <w:sz w:val="22"/>
                <w:szCs w:val="22"/>
              </w:rPr>
              <w:t>Produkte / Dienstleistungen</w:t>
            </w:r>
            <w:r w:rsidR="007F59FC" w:rsidRPr="007F59F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5945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6628F" w:rsidRPr="007F59FC" w:rsidTr="0006628F">
        <w:trPr>
          <w:trHeight w:val="1109"/>
        </w:trPr>
        <w:tc>
          <w:tcPr>
            <w:tcW w:w="3681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F59FC">
              <w:rPr>
                <w:rFonts w:asciiTheme="majorHAnsi" w:hAnsiTheme="majorHAnsi" w:cstheme="majorHAnsi"/>
                <w:sz w:val="22"/>
                <w:szCs w:val="22"/>
              </w:rPr>
              <w:t>Kundensegmente und aktuelle geografische Märkte</w:t>
            </w:r>
            <w:r w:rsidR="007F59FC" w:rsidRPr="007F59F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5945" w:type="dxa"/>
          </w:tcPr>
          <w:p w:rsidR="0006628F" w:rsidRPr="007F59FC" w:rsidRDefault="0006628F" w:rsidP="007F59FC">
            <w:pPr>
              <w:pStyle w:val="StandardArial"/>
              <w:tabs>
                <w:tab w:val="clear" w:pos="364"/>
                <w:tab w:val="clear" w:pos="851"/>
                <w:tab w:val="left" w:pos="0"/>
              </w:tabs>
              <w:spacing w:line="23" w:lineRule="atLeas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06628F" w:rsidRPr="007F59FC" w:rsidRDefault="0006628F" w:rsidP="007F59FC">
      <w:pPr>
        <w:jc w:val="both"/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6"/>
      </w:tblGrid>
      <w:tr w:rsidR="00F940B4" w:rsidRPr="007F59FC" w:rsidTr="0006628F">
        <w:trPr>
          <w:trHeight w:val="467"/>
        </w:trPr>
        <w:tc>
          <w:tcPr>
            <w:tcW w:w="3681" w:type="dxa"/>
            <w:tcBorders>
              <w:top w:val="single" w:sz="4" w:space="0" w:color="auto"/>
            </w:tcBorders>
          </w:tcPr>
          <w:p w:rsidR="00F940B4" w:rsidRPr="007F59FC" w:rsidRDefault="00F940B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Beratungsunternehmen:</w:t>
            </w:r>
          </w:p>
        </w:tc>
        <w:tc>
          <w:tcPr>
            <w:tcW w:w="5946" w:type="dxa"/>
            <w:tcBorders>
              <w:top w:val="single" w:sz="4" w:space="0" w:color="auto"/>
            </w:tcBorders>
          </w:tcPr>
          <w:p w:rsidR="00F940B4" w:rsidRPr="007F59FC" w:rsidRDefault="00F940B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  <w:tr w:rsidR="00EA5F64" w:rsidRPr="007F59FC" w:rsidTr="0006628F">
        <w:trPr>
          <w:trHeight w:val="442"/>
        </w:trPr>
        <w:tc>
          <w:tcPr>
            <w:tcW w:w="3681" w:type="dxa"/>
          </w:tcPr>
          <w:p w:rsidR="00EA5F64" w:rsidRPr="007F59FC" w:rsidRDefault="00EA5F6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 xml:space="preserve">Name des/der </w:t>
            </w:r>
            <w:proofErr w:type="spellStart"/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BeraterIn</w:t>
            </w:r>
            <w:proofErr w:type="spellEnd"/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:</w:t>
            </w:r>
          </w:p>
        </w:tc>
        <w:tc>
          <w:tcPr>
            <w:tcW w:w="5946" w:type="dxa"/>
          </w:tcPr>
          <w:p w:rsidR="00EA5F64" w:rsidRPr="007F59FC" w:rsidRDefault="00EA5F64" w:rsidP="007F59FC">
            <w:pPr>
              <w:spacing w:after="0" w:line="276" w:lineRule="auto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</w:p>
        </w:tc>
      </w:tr>
    </w:tbl>
    <w:p w:rsidR="00294D84" w:rsidRPr="007F59FC" w:rsidRDefault="00294D84" w:rsidP="007F59FC">
      <w:pPr>
        <w:spacing w:after="0" w:line="276" w:lineRule="auto"/>
        <w:jc w:val="both"/>
        <w:rPr>
          <w:rFonts w:asciiTheme="majorHAnsi" w:hAnsiTheme="majorHAnsi" w:cstheme="majorHAnsi"/>
          <w:sz w:val="22"/>
          <w:lang w:val="de-DE"/>
        </w:rPr>
      </w:pPr>
    </w:p>
    <w:p w:rsidR="00294D84" w:rsidRPr="007F59FC" w:rsidRDefault="00294D84" w:rsidP="007F59FC">
      <w:pPr>
        <w:spacing w:after="0" w:line="276" w:lineRule="auto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B325A1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Der </w:t>
      </w:r>
      <w:proofErr w:type="spellStart"/>
      <w:r w:rsidRPr="007F59FC">
        <w:rPr>
          <w:rFonts w:asciiTheme="majorHAnsi" w:hAnsiTheme="majorHAnsi" w:cstheme="majorHAnsi"/>
          <w:sz w:val="22"/>
          <w:lang w:val="de-DE"/>
        </w:rPr>
        <w:t>Digi</w:t>
      </w:r>
      <w:proofErr w:type="spellEnd"/>
      <w:r w:rsidR="000673B9" w:rsidRPr="007F59FC">
        <w:rPr>
          <w:rFonts w:asciiTheme="majorHAnsi" w:hAnsiTheme="majorHAnsi" w:cstheme="majorHAnsi"/>
          <w:sz w:val="22"/>
          <w:lang w:val="de-DE"/>
        </w:rPr>
        <w:t>-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Scheck dient dazu, den </w:t>
      </w:r>
      <w:r w:rsidR="00A309A1" w:rsidRPr="007F59FC">
        <w:rPr>
          <w:rFonts w:asciiTheme="majorHAnsi" w:hAnsiTheme="majorHAnsi" w:cstheme="majorHAnsi"/>
          <w:sz w:val="22"/>
          <w:lang w:val="de-DE"/>
        </w:rPr>
        <w:t>Digitalisierungsgrad eines Unternehmens darzustellen und das Potential in den unterschiedlichen Bereichen aufzuzeigen</w:t>
      </w:r>
      <w:r w:rsidR="001B218F" w:rsidRPr="007F59FC">
        <w:rPr>
          <w:rFonts w:asciiTheme="majorHAnsi" w:hAnsiTheme="majorHAnsi" w:cstheme="majorHAnsi"/>
          <w:sz w:val="22"/>
          <w:lang w:val="de-DE"/>
        </w:rPr>
        <w:t>.</w:t>
      </w:r>
      <w:r w:rsidR="00012162" w:rsidRPr="007F59FC">
        <w:rPr>
          <w:rFonts w:asciiTheme="majorHAnsi" w:hAnsiTheme="majorHAnsi" w:cstheme="majorHAnsi"/>
          <w:sz w:val="22"/>
          <w:lang w:val="de-DE"/>
        </w:rPr>
        <w:t xml:space="preserve"> Ziel ist eine Analyse der drei </w:t>
      </w:r>
      <w:r w:rsidR="007F59FC" w:rsidRPr="007F59FC">
        <w:rPr>
          <w:rFonts w:asciiTheme="majorHAnsi" w:hAnsiTheme="majorHAnsi" w:cstheme="majorHAnsi"/>
          <w:sz w:val="22"/>
          <w:lang w:val="de-DE"/>
        </w:rPr>
        <w:t>nachfolgend dargestellten Themenfelder</w:t>
      </w:r>
      <w:r w:rsidR="00012162" w:rsidRPr="007F59FC">
        <w:rPr>
          <w:rFonts w:asciiTheme="majorHAnsi" w:hAnsiTheme="majorHAnsi" w:cstheme="majorHAnsi"/>
          <w:sz w:val="22"/>
          <w:lang w:val="de-DE"/>
        </w:rPr>
        <w:t>, die durch die Digi</w:t>
      </w:r>
      <w:r w:rsidR="007D257C" w:rsidRPr="007F59FC">
        <w:rPr>
          <w:rFonts w:asciiTheme="majorHAnsi" w:hAnsiTheme="majorHAnsi" w:cstheme="majorHAnsi"/>
          <w:sz w:val="22"/>
          <w:lang w:val="de-DE"/>
        </w:rPr>
        <w:t>talisierung beeinflusst werden</w:t>
      </w:r>
      <w:r w:rsidR="007F59FC" w:rsidRPr="007F59FC">
        <w:rPr>
          <w:rFonts w:asciiTheme="majorHAnsi" w:hAnsiTheme="majorHAnsi" w:cstheme="majorHAnsi"/>
          <w:sz w:val="22"/>
          <w:lang w:val="de-DE"/>
        </w:rPr>
        <w:t>,</w:t>
      </w:r>
      <w:r w:rsidR="007D257C" w:rsidRPr="007F59FC">
        <w:rPr>
          <w:rFonts w:asciiTheme="majorHAnsi" w:hAnsiTheme="majorHAnsi" w:cstheme="majorHAnsi"/>
          <w:sz w:val="22"/>
          <w:lang w:val="de-DE"/>
        </w:rPr>
        <w:t xml:space="preserve"> sowie </w:t>
      </w:r>
      <w:r w:rsidR="007F59FC" w:rsidRPr="007F59FC">
        <w:rPr>
          <w:rFonts w:asciiTheme="majorHAnsi" w:hAnsiTheme="majorHAnsi" w:cstheme="majorHAnsi"/>
          <w:sz w:val="22"/>
          <w:lang w:val="de-DE"/>
        </w:rPr>
        <w:t xml:space="preserve">die Erarbeitung von </w:t>
      </w:r>
      <w:r w:rsidR="007D257C" w:rsidRPr="007F59FC">
        <w:rPr>
          <w:rFonts w:asciiTheme="majorHAnsi" w:hAnsiTheme="majorHAnsi" w:cstheme="majorHAnsi"/>
          <w:sz w:val="22"/>
          <w:lang w:val="de-DE"/>
        </w:rPr>
        <w:t>Handlungsempfehlungen für das antragstellende Unternehmen.</w:t>
      </w:r>
    </w:p>
    <w:p w:rsidR="00A309A1" w:rsidRPr="007F59FC" w:rsidRDefault="00A309A1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F940B4" w:rsidRPr="007F59FC" w:rsidRDefault="00F940B4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Erläuterung</w:t>
      </w:r>
      <w:r w:rsidR="007F59FC" w:rsidRPr="007F59FC">
        <w:rPr>
          <w:rFonts w:asciiTheme="majorHAnsi" w:hAnsiTheme="majorHAnsi" w:cstheme="majorHAnsi"/>
          <w:sz w:val="22"/>
          <w:u w:val="single"/>
          <w:lang w:val="de-DE"/>
        </w:rPr>
        <w:t>en</w:t>
      </w:r>
      <w:r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zum Ausfüllen:</w:t>
      </w:r>
    </w:p>
    <w:p w:rsidR="001B218F" w:rsidRPr="007F59FC" w:rsidRDefault="001B218F" w:rsidP="007F59FC">
      <w:pPr>
        <w:pStyle w:val="Listenabsatz"/>
        <w:numPr>
          <w:ilvl w:val="0"/>
          <w:numId w:val="13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Das </w:t>
      </w:r>
      <w:r w:rsidR="007F59FC" w:rsidRPr="007F59FC">
        <w:rPr>
          <w:rFonts w:asciiTheme="majorHAnsi" w:hAnsiTheme="majorHAnsi" w:cstheme="majorHAnsi"/>
          <w:sz w:val="22"/>
          <w:lang w:val="de-DE"/>
        </w:rPr>
        <w:t xml:space="preserve">vorliegende 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Formular ist </w:t>
      </w:r>
      <w:r w:rsidR="007F59FC" w:rsidRPr="007F59FC">
        <w:rPr>
          <w:rFonts w:asciiTheme="majorHAnsi" w:hAnsiTheme="majorHAnsi" w:cstheme="majorHAnsi"/>
          <w:b/>
          <w:sz w:val="22"/>
          <w:lang w:val="de-DE"/>
        </w:rPr>
        <w:t>vom Beratungsunternehmen</w:t>
      </w:r>
      <w:r w:rsidR="007F59FC" w:rsidRPr="007F59FC">
        <w:rPr>
          <w:rFonts w:asciiTheme="majorHAnsi" w:hAnsiTheme="majorHAnsi" w:cstheme="majorHAnsi"/>
          <w:sz w:val="22"/>
          <w:lang w:val="de-DE"/>
        </w:rPr>
        <w:t xml:space="preserve">, im Gespräch mit dem antragstellenden Unternehmen, </w:t>
      </w:r>
      <w:r w:rsidRPr="007F59FC">
        <w:rPr>
          <w:rFonts w:asciiTheme="majorHAnsi" w:hAnsiTheme="majorHAnsi" w:cstheme="majorHAnsi"/>
          <w:b/>
          <w:sz w:val="22"/>
          <w:lang w:val="de-DE"/>
        </w:rPr>
        <w:t>auszufüllen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. </w:t>
      </w:r>
    </w:p>
    <w:p w:rsidR="001B218F" w:rsidRPr="007F59FC" w:rsidRDefault="001B218F" w:rsidP="007F59FC">
      <w:pPr>
        <w:pStyle w:val="Listenabsatz"/>
        <w:numPr>
          <w:ilvl w:val="0"/>
          <w:numId w:val="13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Die Handlungsempfehlungen sollten mit </w:t>
      </w:r>
      <w:r w:rsidR="007F59FC" w:rsidRPr="007F59FC">
        <w:rPr>
          <w:rFonts w:asciiTheme="majorHAnsi" w:hAnsiTheme="majorHAnsi" w:cstheme="majorHAnsi"/>
          <w:sz w:val="22"/>
          <w:lang w:val="de-DE"/>
        </w:rPr>
        <w:t>er Unternehmensvertretung</w:t>
      </w:r>
      <w:r w:rsidR="007F59FC">
        <w:rPr>
          <w:rFonts w:asciiTheme="majorHAnsi" w:hAnsiTheme="majorHAnsi" w:cstheme="majorHAnsi"/>
          <w:sz w:val="22"/>
          <w:lang w:val="de-DE"/>
        </w:rPr>
        <w:t xml:space="preserve"> abgestimmt werden.</w:t>
      </w:r>
    </w:p>
    <w:p w:rsidR="0006628F" w:rsidRPr="007F59FC" w:rsidRDefault="0006628F" w:rsidP="007F59FC">
      <w:pPr>
        <w:pStyle w:val="Listenabsatz"/>
        <w:numPr>
          <w:ilvl w:val="0"/>
          <w:numId w:val="13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br w:type="page"/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lastRenderedPageBreak/>
        <w:t xml:space="preserve">Folgende </w:t>
      </w:r>
      <w:r w:rsidRPr="007F59FC">
        <w:rPr>
          <w:rFonts w:asciiTheme="majorHAnsi" w:hAnsiTheme="majorHAnsi" w:cstheme="majorHAnsi"/>
          <w:b/>
          <w:color w:val="E94F2D"/>
          <w:sz w:val="22"/>
          <w:lang w:val="de-DE"/>
        </w:rPr>
        <w:t>3</w:t>
      </w:r>
      <w:r w:rsidRPr="007F59FC">
        <w:rPr>
          <w:rFonts w:asciiTheme="majorHAnsi" w:eastAsiaTheme="majorEastAsia" w:hAnsiTheme="majorHAnsi" w:cstheme="majorHAnsi"/>
          <w:b/>
          <w:color w:val="E94F2D"/>
          <w:sz w:val="24"/>
        </w:rPr>
        <w:t xml:space="preserve"> Themenfelder</w:t>
      </w:r>
      <w:r w:rsidRPr="007F59FC">
        <w:rPr>
          <w:rFonts w:asciiTheme="majorHAnsi" w:hAnsiTheme="majorHAnsi" w:cstheme="majorHAnsi"/>
          <w:color w:val="E94F2D"/>
          <w:sz w:val="22"/>
          <w:lang w:val="de-DE"/>
        </w:rPr>
        <w:t xml:space="preserve"> </w:t>
      </w:r>
      <w:r w:rsidRPr="007F59FC">
        <w:rPr>
          <w:rFonts w:asciiTheme="majorHAnsi" w:hAnsiTheme="majorHAnsi" w:cstheme="majorHAnsi"/>
          <w:sz w:val="22"/>
          <w:lang w:val="de-DE"/>
        </w:rPr>
        <w:t>stehen im Mittelpunkt der Digitalisierungs-Förderung der Wirtschaftsagentur Burgenland:</w:t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noProof/>
          <w:sz w:val="22"/>
          <w:lang w:eastAsia="de-AT"/>
        </w:rPr>
        <w:drawing>
          <wp:inline distT="0" distB="0" distL="0" distR="0" wp14:anchorId="44A28159" wp14:editId="29491EA2">
            <wp:extent cx="6119495" cy="1530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28"/>
                    <a:stretch/>
                  </pic:blipFill>
                  <pic:spPr bwMode="auto">
                    <a:xfrm>
                      <a:off x="0" y="0"/>
                      <a:ext cx="61194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9FC">
        <w:rPr>
          <w:rFonts w:asciiTheme="majorHAnsi" w:hAnsiTheme="majorHAnsi" w:cstheme="majorHAnsi"/>
          <w:sz w:val="22"/>
          <w:lang w:val="de-DE"/>
        </w:rPr>
        <w:t xml:space="preserve"> </w:t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7D257C" w:rsidP="007F59FC">
      <w:pPr>
        <w:pStyle w:val="berschrift1"/>
        <w:keepLines w:val="0"/>
        <w:widowControl w:val="0"/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7F59FC">
        <w:rPr>
          <w:rFonts w:cstheme="majorHAnsi"/>
          <w:b/>
          <w:color w:val="E94F2D"/>
          <w:sz w:val="24"/>
          <w:szCs w:val="22"/>
        </w:rPr>
        <w:t>Akquise</w:t>
      </w:r>
    </w:p>
    <w:p w:rsidR="00C2656F" w:rsidRPr="007F59FC" w:rsidRDefault="0010003D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Verkaufsfö</w:t>
      </w:r>
      <w:r w:rsidR="007F59FC">
        <w:rPr>
          <w:rFonts w:asciiTheme="majorHAnsi" w:hAnsiTheme="majorHAnsi" w:cstheme="majorHAnsi"/>
          <w:sz w:val="22"/>
          <w:lang w:val="de-DE"/>
        </w:rPr>
        <w:t xml:space="preserve">rdernde B2B oder B2C Maßnahmen: </w:t>
      </w:r>
      <w:r w:rsidR="00C2656F" w:rsidRPr="007F59FC">
        <w:rPr>
          <w:rFonts w:asciiTheme="majorHAnsi" w:hAnsiTheme="majorHAnsi" w:cstheme="majorHAnsi"/>
          <w:sz w:val="22"/>
          <w:lang w:val="de-DE"/>
        </w:rPr>
        <w:t>Neue Geschäftsmodelle durch digitale Anwendungen oder die Umsetzung von innovativen und (datenbasierten) Online-Strategien</w:t>
      </w:r>
      <w:r w:rsidRPr="007F59FC">
        <w:rPr>
          <w:rFonts w:asciiTheme="majorHAnsi" w:hAnsiTheme="majorHAnsi" w:cstheme="majorHAnsi"/>
          <w:sz w:val="22"/>
          <w:lang w:val="de-DE"/>
        </w:rPr>
        <w:t>.</w:t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7D257C" w:rsidP="007F59FC">
      <w:pPr>
        <w:pStyle w:val="berschrift1"/>
        <w:keepLines w:val="0"/>
        <w:widowControl w:val="0"/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7F59FC">
        <w:rPr>
          <w:rFonts w:cstheme="majorHAnsi"/>
          <w:b/>
          <w:color w:val="E94F2D"/>
          <w:sz w:val="24"/>
          <w:szCs w:val="22"/>
        </w:rPr>
        <w:t>Abwicklung</w:t>
      </w:r>
    </w:p>
    <w:p w:rsidR="00C2656F" w:rsidRPr="007F59FC" w:rsidRDefault="0010003D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Geschä</w:t>
      </w:r>
      <w:r w:rsidR="007F59FC">
        <w:rPr>
          <w:rFonts w:asciiTheme="majorHAnsi" w:hAnsiTheme="majorHAnsi" w:cstheme="majorHAnsi"/>
          <w:sz w:val="22"/>
          <w:lang w:val="de-DE"/>
        </w:rPr>
        <w:t xml:space="preserve">fts- und Organisationsprozesse: </w:t>
      </w:r>
      <w:r w:rsidR="00C2656F" w:rsidRPr="007F59FC">
        <w:rPr>
          <w:rFonts w:asciiTheme="majorHAnsi" w:hAnsiTheme="majorHAnsi" w:cstheme="majorHAnsi"/>
          <w:sz w:val="22"/>
          <w:lang w:val="de-DE"/>
        </w:rPr>
        <w:t>Kundendaten- und inventarbasierte Verwaltungsprozesse, In</w:t>
      </w:r>
      <w:r w:rsidR="007F59FC">
        <w:rPr>
          <w:rFonts w:asciiTheme="majorHAnsi" w:hAnsiTheme="majorHAnsi" w:cstheme="majorHAnsi"/>
          <w:sz w:val="22"/>
          <w:lang w:val="de-DE"/>
        </w:rPr>
        <w:t>vestitionen in Datenintegration, Usability und User-</w:t>
      </w:r>
      <w:r w:rsidR="00C2656F" w:rsidRPr="007F59FC">
        <w:rPr>
          <w:rFonts w:asciiTheme="majorHAnsi" w:hAnsiTheme="majorHAnsi" w:cstheme="majorHAnsi"/>
          <w:sz w:val="22"/>
          <w:lang w:val="de-DE"/>
        </w:rPr>
        <w:t>Journey</w:t>
      </w:r>
      <w:r w:rsidR="007F59FC">
        <w:rPr>
          <w:rFonts w:asciiTheme="majorHAnsi" w:hAnsiTheme="majorHAnsi" w:cstheme="majorHAnsi"/>
          <w:sz w:val="22"/>
          <w:lang w:val="de-DE"/>
        </w:rPr>
        <w:t>-</w:t>
      </w:r>
      <w:r w:rsidR="00C2656F" w:rsidRPr="007F59FC">
        <w:rPr>
          <w:rFonts w:asciiTheme="majorHAnsi" w:hAnsiTheme="majorHAnsi" w:cstheme="majorHAnsi"/>
          <w:sz w:val="22"/>
          <w:lang w:val="de-DE"/>
        </w:rPr>
        <w:t>Optimierungen, Abrechnungssysteme etc.)</w:t>
      </w:r>
      <w:r w:rsidR="007F59FC">
        <w:rPr>
          <w:rFonts w:asciiTheme="majorHAnsi" w:hAnsiTheme="majorHAnsi" w:cstheme="majorHAnsi"/>
          <w:sz w:val="22"/>
          <w:lang w:val="de-DE"/>
        </w:rPr>
        <w:t>.</w:t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73B9" w:rsidRPr="007F59FC" w:rsidRDefault="007D257C" w:rsidP="007F59FC">
      <w:pPr>
        <w:pStyle w:val="berschrift1"/>
        <w:keepLines w:val="0"/>
        <w:widowControl w:val="0"/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7F59FC">
        <w:rPr>
          <w:rFonts w:cstheme="majorHAnsi"/>
          <w:b/>
          <w:color w:val="E94F2D"/>
          <w:sz w:val="24"/>
          <w:szCs w:val="22"/>
        </w:rPr>
        <w:t>Administration</w:t>
      </w:r>
      <w:r w:rsidR="000673B9" w:rsidRPr="007F59FC">
        <w:rPr>
          <w:rFonts w:cstheme="majorHAnsi"/>
          <w:b/>
          <w:color w:val="E94F2D"/>
          <w:sz w:val="24"/>
          <w:szCs w:val="22"/>
        </w:rPr>
        <w:t xml:space="preserve"> </w:t>
      </w:r>
    </w:p>
    <w:p w:rsidR="000673B9" w:rsidRPr="007F59FC" w:rsidRDefault="0010003D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Administrative und verwaltungs</w:t>
      </w:r>
      <w:r w:rsidR="007F59FC">
        <w:rPr>
          <w:rFonts w:asciiTheme="majorHAnsi" w:hAnsiTheme="majorHAnsi" w:cstheme="majorHAnsi"/>
          <w:sz w:val="22"/>
          <w:lang w:val="de-DE"/>
        </w:rPr>
        <w:t xml:space="preserve">ähnliche Lösungen und Prozesse: </w:t>
      </w:r>
      <w:r w:rsidR="00C2656F" w:rsidRPr="007F59FC">
        <w:rPr>
          <w:rFonts w:asciiTheme="majorHAnsi" w:hAnsiTheme="majorHAnsi" w:cstheme="majorHAnsi"/>
          <w:sz w:val="22"/>
          <w:lang w:val="de-DE"/>
        </w:rPr>
        <w:t>Maßnahmen zur Nutzung der digitalen Verwaltung, digitale HR-Management-Lösungen, IT-Security, Umsetzung von gesetzlichen Richtlinien</w:t>
      </w:r>
      <w:r w:rsidRPr="007F59FC">
        <w:rPr>
          <w:rFonts w:asciiTheme="majorHAnsi" w:hAnsiTheme="majorHAnsi" w:cstheme="majorHAnsi"/>
          <w:sz w:val="22"/>
          <w:lang w:val="de-DE"/>
        </w:rPr>
        <w:t>.</w:t>
      </w:r>
    </w:p>
    <w:p w:rsidR="000673B9" w:rsidRPr="007F59FC" w:rsidRDefault="000673B9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2749BA" w:rsidRPr="007F59FC" w:rsidRDefault="00EB3A26" w:rsidP="007F59FC">
      <w:pPr>
        <w:spacing w:after="0" w:line="23" w:lineRule="atLeast"/>
        <w:jc w:val="both"/>
        <w:rPr>
          <w:rFonts w:asciiTheme="majorHAnsi" w:hAnsiTheme="majorHAnsi" w:cstheme="majorHAnsi"/>
          <w:i/>
          <w:sz w:val="22"/>
          <w:lang w:val="de-DE"/>
        </w:rPr>
      </w:pPr>
      <w:r w:rsidRPr="007F59FC">
        <w:rPr>
          <w:rFonts w:asciiTheme="majorHAnsi" w:hAnsiTheme="majorHAnsi" w:cstheme="majorHAnsi"/>
          <w:i/>
          <w:sz w:val="22"/>
          <w:lang w:val="de-DE"/>
        </w:rPr>
        <w:t xml:space="preserve">(weiterführende Elemente, die in den 3 Themenfeldern abgedeckt werden, </w:t>
      </w:r>
      <w:r w:rsidR="007F59FC">
        <w:rPr>
          <w:rFonts w:asciiTheme="majorHAnsi" w:hAnsiTheme="majorHAnsi" w:cstheme="majorHAnsi"/>
          <w:i/>
          <w:sz w:val="22"/>
          <w:lang w:val="de-DE"/>
        </w:rPr>
        <w:t>finden sich</w:t>
      </w:r>
      <w:r w:rsidRPr="007F59FC">
        <w:rPr>
          <w:rFonts w:asciiTheme="majorHAnsi" w:hAnsiTheme="majorHAnsi" w:cstheme="majorHAnsi"/>
          <w:i/>
          <w:sz w:val="22"/>
          <w:lang w:val="de-DE"/>
        </w:rPr>
        <w:t xml:space="preserve"> im Anhang)</w:t>
      </w:r>
    </w:p>
    <w:p w:rsidR="007E5DAD" w:rsidRPr="007F59FC" w:rsidRDefault="007E5DAD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628F" w:rsidRPr="007F59FC" w:rsidRDefault="0006628F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4F81BD"/>
          <w:sz w:val="24"/>
          <w:szCs w:val="22"/>
        </w:rPr>
        <w:sectPr w:rsidR="0006628F" w:rsidRPr="007F59FC" w:rsidSect="00A702D2">
          <w:headerReference w:type="default" r:id="rId9"/>
          <w:footerReference w:type="default" r:id="rId10"/>
          <w:pgSz w:w="11906" w:h="16838" w:code="9"/>
          <w:pgMar w:top="1560" w:right="851" w:bottom="1134" w:left="1418" w:header="709" w:footer="312" w:gutter="0"/>
          <w:cols w:space="708"/>
          <w:docGrid w:linePitch="360"/>
        </w:sectPr>
      </w:pPr>
    </w:p>
    <w:p w:rsidR="00B325A1" w:rsidRPr="007F59FC" w:rsidRDefault="0006628F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7F59FC">
        <w:rPr>
          <w:rFonts w:cstheme="majorHAnsi"/>
          <w:b/>
          <w:color w:val="E94F2D"/>
          <w:sz w:val="24"/>
          <w:szCs w:val="22"/>
        </w:rPr>
        <w:lastRenderedPageBreak/>
        <w:t>STATUS DER DIGITALISIERUNG</w:t>
      </w:r>
    </w:p>
    <w:p w:rsidR="0006628F" w:rsidRPr="007F59FC" w:rsidRDefault="0006628F" w:rsidP="007F59FC">
      <w:pPr>
        <w:pStyle w:val="berschrift2"/>
        <w:tabs>
          <w:tab w:val="clear" w:pos="862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</w:p>
    <w:p w:rsidR="003B5294" w:rsidRPr="007F59FC" w:rsidRDefault="007F59FC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Statuse</w:t>
      </w:r>
      <w:r w:rsidR="003B5294" w:rsidRPr="007F59FC">
        <w:rPr>
          <w:rFonts w:asciiTheme="majorHAnsi" w:hAnsiTheme="majorHAnsi" w:cstheme="majorHAnsi"/>
          <w:sz w:val="22"/>
          <w:szCs w:val="22"/>
        </w:rPr>
        <w:t xml:space="preserve">rhebung </w:t>
      </w:r>
      <w:r w:rsidR="002F3920" w:rsidRPr="007F59FC">
        <w:rPr>
          <w:rFonts w:asciiTheme="majorHAnsi" w:hAnsiTheme="majorHAnsi" w:cstheme="majorHAnsi"/>
          <w:sz w:val="22"/>
          <w:szCs w:val="22"/>
        </w:rPr>
        <w:t xml:space="preserve">zur </w:t>
      </w:r>
      <w:r w:rsidR="003B5294" w:rsidRPr="007F59FC">
        <w:rPr>
          <w:rFonts w:asciiTheme="majorHAnsi" w:hAnsiTheme="majorHAnsi" w:cstheme="majorHAnsi"/>
          <w:sz w:val="22"/>
          <w:szCs w:val="22"/>
        </w:rPr>
        <w:t>Digitalisierung im Unternehmen</w:t>
      </w:r>
      <w:r w:rsidR="0091255F" w:rsidRPr="007F59FC">
        <w:rPr>
          <w:rFonts w:asciiTheme="majorHAnsi" w:hAnsiTheme="majorHAnsi" w:cstheme="majorHAnsi"/>
          <w:sz w:val="22"/>
          <w:szCs w:val="22"/>
        </w:rPr>
        <w:t xml:space="preserve"> </w:t>
      </w:r>
      <w:r w:rsidR="00B62C7A" w:rsidRPr="007F59FC">
        <w:rPr>
          <w:rFonts w:asciiTheme="majorHAnsi" w:hAnsiTheme="majorHAnsi" w:cstheme="majorHAnsi"/>
          <w:sz w:val="22"/>
          <w:szCs w:val="22"/>
        </w:rPr>
        <w:t>/ allgemein</w:t>
      </w:r>
    </w:p>
    <w:p w:rsidR="00B62C7A" w:rsidRPr="007F59FC" w:rsidRDefault="00B62C7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B62C7A" w:rsidRPr="007F59FC" w:rsidRDefault="00B62C7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Verantwortung </w:t>
      </w:r>
      <w:r w:rsidR="007F59FC">
        <w:rPr>
          <w:rFonts w:asciiTheme="majorHAnsi" w:hAnsiTheme="majorHAnsi" w:cstheme="majorHAnsi"/>
          <w:sz w:val="22"/>
          <w:u w:val="single"/>
          <w:lang w:val="de-DE"/>
        </w:rPr>
        <w:t>für die IT-</w:t>
      </w:r>
      <w:r w:rsidRPr="007F59FC">
        <w:rPr>
          <w:rFonts w:asciiTheme="majorHAnsi" w:hAnsiTheme="majorHAnsi" w:cstheme="majorHAnsi"/>
          <w:sz w:val="22"/>
          <w:u w:val="single"/>
          <w:lang w:val="de-DE"/>
        </w:rPr>
        <w:t>Strategie im Unternehmen</w:t>
      </w:r>
    </w:p>
    <w:p w:rsidR="00DF40B7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431422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7A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F40B7" w:rsidRPr="007F59FC">
        <w:rPr>
          <w:rFonts w:asciiTheme="majorHAnsi" w:hAnsiTheme="majorHAnsi" w:cstheme="majorHAnsi"/>
          <w:sz w:val="22"/>
          <w:lang w:val="de-DE"/>
        </w:rPr>
        <w:t xml:space="preserve">Geschäftsführung / </w:t>
      </w:r>
      <w:proofErr w:type="spellStart"/>
      <w:r w:rsidR="00DF40B7" w:rsidRPr="007F59FC">
        <w:rPr>
          <w:rFonts w:asciiTheme="majorHAnsi" w:hAnsiTheme="majorHAnsi" w:cstheme="majorHAnsi"/>
          <w:sz w:val="22"/>
          <w:lang w:val="de-DE"/>
        </w:rPr>
        <w:t>EigentümerIn</w:t>
      </w:r>
      <w:proofErr w:type="spellEnd"/>
    </w:p>
    <w:p w:rsidR="00DF40B7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890373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7A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proofErr w:type="spellStart"/>
      <w:r w:rsidR="00DF40B7" w:rsidRPr="007F59FC">
        <w:rPr>
          <w:rFonts w:asciiTheme="majorHAnsi" w:hAnsiTheme="majorHAnsi" w:cstheme="majorHAnsi"/>
          <w:sz w:val="22"/>
          <w:lang w:val="de-DE"/>
        </w:rPr>
        <w:t>LeiterIn</w:t>
      </w:r>
      <w:proofErr w:type="spellEnd"/>
      <w:r w:rsidR="00DF40B7" w:rsidRPr="007F59FC">
        <w:rPr>
          <w:rFonts w:asciiTheme="majorHAnsi" w:hAnsiTheme="majorHAnsi" w:cstheme="majorHAnsi"/>
          <w:sz w:val="22"/>
          <w:lang w:val="de-DE"/>
        </w:rPr>
        <w:t xml:space="preserve"> IT</w:t>
      </w:r>
    </w:p>
    <w:p w:rsidR="00DF40B7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21307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7A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F40B7" w:rsidRPr="007F59FC">
        <w:rPr>
          <w:rFonts w:asciiTheme="majorHAnsi" w:hAnsiTheme="majorHAnsi" w:cstheme="majorHAnsi"/>
          <w:sz w:val="22"/>
          <w:lang w:val="de-DE"/>
        </w:rPr>
        <w:t>Externe Berater</w:t>
      </w:r>
    </w:p>
    <w:p w:rsidR="00DF40B7" w:rsidRPr="007F59FC" w:rsidRDefault="00DF40B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C0B9D" w:rsidRPr="007F59FC" w:rsidRDefault="00DC0B9D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Management IT</w:t>
      </w:r>
      <w:r w:rsidR="007F59FC">
        <w:rPr>
          <w:rFonts w:asciiTheme="majorHAnsi" w:hAnsiTheme="majorHAnsi" w:cstheme="majorHAnsi"/>
          <w:sz w:val="22"/>
          <w:u w:val="single"/>
          <w:lang w:val="de-DE"/>
        </w:rPr>
        <w:t>-</w:t>
      </w:r>
      <w:r w:rsidRPr="007F59FC">
        <w:rPr>
          <w:rFonts w:asciiTheme="majorHAnsi" w:hAnsiTheme="majorHAnsi" w:cstheme="majorHAnsi"/>
          <w:sz w:val="22"/>
          <w:u w:val="single"/>
          <w:lang w:val="de-DE"/>
        </w:rPr>
        <w:t>Infrastruktur</w:t>
      </w:r>
    </w:p>
    <w:p w:rsidR="00DC0B9D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205225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B9D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C0B9D" w:rsidRPr="007F59FC">
        <w:rPr>
          <w:rFonts w:asciiTheme="majorHAnsi" w:hAnsiTheme="majorHAnsi" w:cstheme="majorHAnsi"/>
          <w:sz w:val="22"/>
          <w:lang w:val="de-DE"/>
        </w:rPr>
        <w:t xml:space="preserve">Intern (eigene Abteilung / dezidierte </w:t>
      </w:r>
      <w:proofErr w:type="spellStart"/>
      <w:r w:rsidR="00DC0B9D" w:rsidRPr="007F59FC">
        <w:rPr>
          <w:rFonts w:asciiTheme="majorHAnsi" w:hAnsiTheme="majorHAnsi" w:cstheme="majorHAnsi"/>
          <w:sz w:val="22"/>
          <w:lang w:val="de-DE"/>
        </w:rPr>
        <w:t>MitarbeiterInnen</w:t>
      </w:r>
      <w:proofErr w:type="spellEnd"/>
      <w:r w:rsidR="00DC0B9D" w:rsidRPr="007F59FC">
        <w:rPr>
          <w:rFonts w:asciiTheme="majorHAnsi" w:hAnsiTheme="majorHAnsi" w:cstheme="majorHAnsi"/>
          <w:sz w:val="22"/>
          <w:lang w:val="de-DE"/>
        </w:rPr>
        <w:t>)</w:t>
      </w:r>
    </w:p>
    <w:p w:rsidR="00DC0B9D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16446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B9D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C0B9D" w:rsidRPr="007F59FC">
        <w:rPr>
          <w:rFonts w:asciiTheme="majorHAnsi" w:hAnsiTheme="majorHAnsi" w:cstheme="majorHAnsi"/>
          <w:sz w:val="22"/>
          <w:lang w:val="de-DE"/>
        </w:rPr>
        <w:t>Externer Dienstleister</w:t>
      </w:r>
    </w:p>
    <w:p w:rsidR="00C36A15" w:rsidRPr="007F59FC" w:rsidRDefault="00C36A1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039EF" w:rsidRPr="007F59FC" w:rsidRDefault="007F59F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>
        <w:rPr>
          <w:rFonts w:asciiTheme="majorHAnsi" w:hAnsiTheme="majorHAnsi" w:cstheme="majorHAnsi"/>
          <w:sz w:val="22"/>
          <w:u w:val="single"/>
          <w:lang w:val="de-DE"/>
        </w:rPr>
        <w:t>IT-</w:t>
      </w:r>
      <w:r w:rsidR="007039EF" w:rsidRPr="007F59FC">
        <w:rPr>
          <w:rFonts w:asciiTheme="majorHAnsi" w:hAnsiTheme="majorHAnsi" w:cstheme="majorHAnsi"/>
          <w:sz w:val="22"/>
          <w:u w:val="single"/>
          <w:lang w:val="de-DE"/>
        </w:rPr>
        <w:t>Infrastruktur</w:t>
      </w:r>
    </w:p>
    <w:p w:rsidR="007039E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72643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91255F" w:rsidRPr="007F59FC">
        <w:rPr>
          <w:rFonts w:asciiTheme="majorHAnsi" w:hAnsiTheme="majorHAnsi" w:cstheme="majorHAnsi"/>
          <w:sz w:val="22"/>
          <w:lang w:val="de-DE"/>
        </w:rPr>
        <w:t xml:space="preserve">Server </w:t>
      </w:r>
      <w:proofErr w:type="spellStart"/>
      <w:r w:rsidR="0091255F" w:rsidRPr="007F59FC">
        <w:rPr>
          <w:rFonts w:asciiTheme="majorHAnsi" w:hAnsiTheme="majorHAnsi" w:cstheme="majorHAnsi"/>
          <w:sz w:val="22"/>
          <w:lang w:val="de-DE"/>
        </w:rPr>
        <w:t>inhouse</w:t>
      </w:r>
      <w:proofErr w:type="spellEnd"/>
      <w:r w:rsidR="0091255F" w:rsidRPr="007F59FC">
        <w:rPr>
          <w:rFonts w:asciiTheme="majorHAnsi" w:hAnsiTheme="majorHAnsi" w:cstheme="majorHAnsi"/>
          <w:sz w:val="22"/>
          <w:lang w:val="de-DE"/>
        </w:rPr>
        <w:t xml:space="preserve"> (Datenspeicherung)</w:t>
      </w:r>
    </w:p>
    <w:p w:rsidR="0091255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817721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91255F" w:rsidRPr="007F59FC">
        <w:rPr>
          <w:rFonts w:asciiTheme="majorHAnsi" w:hAnsiTheme="majorHAnsi" w:cstheme="majorHAnsi"/>
          <w:sz w:val="22"/>
          <w:lang w:val="de-DE"/>
        </w:rPr>
        <w:t>Nutzung von Cloud-</w:t>
      </w:r>
      <w:r w:rsidR="0077669B" w:rsidRPr="007F59FC">
        <w:rPr>
          <w:rFonts w:asciiTheme="majorHAnsi" w:hAnsiTheme="majorHAnsi" w:cstheme="majorHAnsi"/>
          <w:sz w:val="22"/>
          <w:lang w:val="de-DE"/>
        </w:rPr>
        <w:t>Software</w:t>
      </w:r>
    </w:p>
    <w:p w:rsidR="0077669B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890450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77669B" w:rsidRPr="007F59FC">
        <w:rPr>
          <w:rFonts w:asciiTheme="majorHAnsi" w:hAnsiTheme="majorHAnsi" w:cstheme="majorHAnsi"/>
          <w:sz w:val="22"/>
          <w:lang w:val="de-DE"/>
        </w:rPr>
        <w:t>Nutzung von Cloud-Infrastruktur</w:t>
      </w:r>
    </w:p>
    <w:p w:rsidR="00381259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760020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381259" w:rsidRPr="007F59FC">
        <w:rPr>
          <w:rFonts w:asciiTheme="majorHAnsi" w:hAnsiTheme="majorHAnsi" w:cstheme="majorHAnsi"/>
          <w:sz w:val="22"/>
          <w:lang w:val="de-DE"/>
        </w:rPr>
        <w:t>Mobile Endgeräte</w:t>
      </w:r>
      <w:r w:rsidR="00622E2E" w:rsidRPr="007F59FC">
        <w:rPr>
          <w:rFonts w:asciiTheme="majorHAnsi" w:hAnsiTheme="majorHAnsi" w:cstheme="majorHAnsi"/>
          <w:sz w:val="22"/>
          <w:lang w:val="de-DE"/>
        </w:rPr>
        <w:t xml:space="preserve"> beim Einsatz bei Kunden</w:t>
      </w:r>
    </w:p>
    <w:p w:rsidR="00C36A15" w:rsidRPr="007F59FC" w:rsidRDefault="00C36A1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D2B9F" w:rsidRPr="007F59FC" w:rsidRDefault="000438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Home-Office</w:t>
      </w:r>
      <w:r w:rsidR="00DF40B7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im Unternehmen</w:t>
      </w:r>
      <w:r w:rsidR="00BA4172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(sofern anwendbar)</w:t>
      </w:r>
    </w:p>
    <w:p w:rsidR="00DF40B7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611474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2749BA" w:rsidRPr="007F59FC">
        <w:rPr>
          <w:rFonts w:asciiTheme="majorHAnsi" w:hAnsiTheme="majorHAnsi" w:cstheme="majorHAnsi"/>
          <w:sz w:val="22"/>
          <w:lang w:val="de-DE"/>
        </w:rPr>
        <w:t>Für alle möglich</w:t>
      </w:r>
    </w:p>
    <w:p w:rsidR="002749BA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97436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2749BA" w:rsidRPr="007F59FC">
        <w:rPr>
          <w:rFonts w:asciiTheme="majorHAnsi" w:hAnsiTheme="majorHAnsi" w:cstheme="majorHAnsi"/>
          <w:sz w:val="22"/>
          <w:lang w:val="de-DE"/>
        </w:rPr>
        <w:t>Für bestimmte Arbeitsplätze möglich</w:t>
      </w:r>
    </w:p>
    <w:p w:rsidR="009964EB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315501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9964EB" w:rsidRPr="007F59FC">
        <w:rPr>
          <w:rFonts w:asciiTheme="majorHAnsi" w:hAnsiTheme="majorHAnsi" w:cstheme="majorHAnsi"/>
          <w:sz w:val="22"/>
          <w:lang w:val="de-DE"/>
        </w:rPr>
        <w:t>Server-Zugriff für alle Daten möglich</w:t>
      </w:r>
    </w:p>
    <w:p w:rsidR="00DF40B7" w:rsidRPr="007F59FC" w:rsidRDefault="00DF40B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C0B9D" w:rsidRPr="007F59FC" w:rsidRDefault="000438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>
        <w:rPr>
          <w:rFonts w:asciiTheme="majorHAnsi" w:hAnsiTheme="majorHAnsi" w:cstheme="majorHAnsi"/>
          <w:sz w:val="22"/>
          <w:lang w:val="de-DE"/>
        </w:rPr>
        <w:t>Wie</w:t>
      </w:r>
      <w:r w:rsidR="009964EB" w:rsidRPr="007F59FC">
        <w:rPr>
          <w:rFonts w:asciiTheme="majorHAnsi" w:hAnsiTheme="majorHAnsi" w:cstheme="majorHAnsi"/>
          <w:sz w:val="22"/>
          <w:lang w:val="de-DE"/>
        </w:rPr>
        <w:t>viel % der Mitarbeiter arbeiten IT-gestützt?</w:t>
      </w:r>
      <w:r w:rsidR="00AB6572" w:rsidRPr="007F59FC">
        <w:rPr>
          <w:rFonts w:asciiTheme="majorHAnsi" w:hAnsiTheme="majorHAnsi" w:cstheme="majorHAnsi"/>
          <w:sz w:val="22"/>
          <w:lang w:val="de-DE"/>
        </w:rPr>
        <w:t xml:space="preserve"> </w:t>
      </w:r>
      <w:sdt>
        <w:sdtPr>
          <w:rPr>
            <w:rFonts w:asciiTheme="majorHAnsi" w:hAnsiTheme="majorHAnsi" w:cstheme="majorHAnsi"/>
            <w:sz w:val="22"/>
            <w:lang w:val="de-DE"/>
          </w:rPr>
          <w:id w:val="2041549803"/>
          <w:placeholder>
            <w:docPart w:val="DefaultPlaceholder_-1854013440"/>
          </w:placeholder>
          <w:showingPlcHdr/>
          <w:text/>
        </w:sdtPr>
        <w:sdtEndPr/>
        <w:sdtContent>
          <w:r w:rsidR="00DC0B9D" w:rsidRPr="007F59FC">
            <w:rPr>
              <w:rStyle w:val="Platzhaltertext"/>
              <w:rFonts w:asciiTheme="majorHAnsi" w:hAnsiTheme="majorHAnsi" w:cstheme="majorHAnsi"/>
            </w:rPr>
            <w:t>Klicken oder tippen Sie hier, um Text einzugeben.</w:t>
          </w:r>
        </w:sdtContent>
      </w:sdt>
    </w:p>
    <w:p w:rsidR="009964EB" w:rsidRPr="007F59FC" w:rsidRDefault="00AB657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Wieviel % der Arbeitsplätze sind digitalisiert?</w:t>
      </w:r>
      <w:r w:rsidR="00DC0B9D" w:rsidRPr="007F59FC">
        <w:rPr>
          <w:rFonts w:asciiTheme="majorHAnsi" w:hAnsiTheme="majorHAnsi" w:cstheme="majorHAnsi"/>
          <w:sz w:val="22"/>
          <w:lang w:val="de-DE"/>
        </w:rPr>
        <w:t xml:space="preserve"> </w:t>
      </w:r>
      <w:sdt>
        <w:sdtPr>
          <w:rPr>
            <w:rFonts w:asciiTheme="majorHAnsi" w:hAnsiTheme="majorHAnsi" w:cstheme="majorHAnsi"/>
            <w:sz w:val="22"/>
            <w:lang w:val="de-DE"/>
          </w:rPr>
          <w:id w:val="-655140859"/>
          <w:placeholder>
            <w:docPart w:val="DefaultPlaceholder_-1854013440"/>
          </w:placeholder>
          <w:showingPlcHdr/>
          <w:text/>
        </w:sdtPr>
        <w:sdtEndPr/>
        <w:sdtContent>
          <w:r w:rsidR="00DC0B9D" w:rsidRPr="007F59FC">
            <w:rPr>
              <w:rStyle w:val="Platzhaltertext"/>
              <w:rFonts w:asciiTheme="majorHAnsi" w:hAnsiTheme="majorHAnsi" w:cstheme="majorHAnsi"/>
            </w:rPr>
            <w:t>Klicken oder tippen Sie hier, um Text einzugeben.</w:t>
          </w:r>
        </w:sdtContent>
      </w:sdt>
    </w:p>
    <w:p w:rsidR="002A1C72" w:rsidRPr="007F59FC" w:rsidRDefault="002A1C7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</w:p>
    <w:p w:rsidR="00CD146E" w:rsidRPr="007F59FC" w:rsidRDefault="00CD146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Kommunikationswege</w:t>
      </w:r>
      <w:r w:rsidR="008D2B9F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</w:t>
      </w:r>
      <w:r w:rsidR="00250412" w:rsidRPr="007F59FC">
        <w:rPr>
          <w:rFonts w:asciiTheme="majorHAnsi" w:hAnsiTheme="majorHAnsi" w:cstheme="majorHAnsi"/>
          <w:sz w:val="22"/>
          <w:u w:val="single"/>
          <w:lang w:val="de-DE"/>
        </w:rPr>
        <w:t>mit Kunden</w:t>
      </w:r>
      <w:r w:rsidR="0006628F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(bitte </w:t>
      </w:r>
      <w:r w:rsidR="00DC0B9D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alle Zutreffenden </w:t>
      </w:r>
      <w:proofErr w:type="spellStart"/>
      <w:r w:rsidR="0006628F" w:rsidRPr="007F59FC">
        <w:rPr>
          <w:rFonts w:asciiTheme="majorHAnsi" w:hAnsiTheme="majorHAnsi" w:cstheme="majorHAnsi"/>
          <w:sz w:val="22"/>
          <w:u w:val="single"/>
          <w:lang w:val="de-DE"/>
        </w:rPr>
        <w:t>a</w:t>
      </w:r>
      <w:r w:rsidR="00622E2E" w:rsidRPr="007F59FC">
        <w:rPr>
          <w:rFonts w:asciiTheme="majorHAnsi" w:hAnsiTheme="majorHAnsi" w:cstheme="majorHAnsi"/>
          <w:sz w:val="22"/>
          <w:u w:val="single"/>
          <w:lang w:val="de-DE"/>
        </w:rPr>
        <w:t>kreuzen</w:t>
      </w:r>
      <w:proofErr w:type="spellEnd"/>
      <w:r w:rsidR="00622E2E" w:rsidRPr="007F59FC">
        <w:rPr>
          <w:rFonts w:asciiTheme="majorHAnsi" w:hAnsiTheme="majorHAnsi" w:cstheme="majorHAnsi"/>
          <w:sz w:val="22"/>
          <w:u w:val="single"/>
          <w:lang w:val="de-DE"/>
        </w:rPr>
        <w:t>)</w:t>
      </w:r>
    </w:p>
    <w:p w:rsidR="00B66FB4" w:rsidRPr="007F59FC" w:rsidRDefault="00B66FB4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  <w:sectPr w:rsidR="00B66FB4" w:rsidRPr="007F59FC" w:rsidSect="00A702D2">
          <w:pgSz w:w="11906" w:h="16838" w:code="9"/>
          <w:pgMar w:top="1560" w:right="851" w:bottom="1134" w:left="1418" w:header="709" w:footer="312" w:gutter="0"/>
          <w:cols w:space="708"/>
          <w:docGrid w:linePitch="360"/>
        </w:sectPr>
      </w:pP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69629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B9D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0438B6">
        <w:rPr>
          <w:rFonts w:asciiTheme="majorHAnsi" w:hAnsiTheme="majorHAnsi" w:cstheme="majorHAnsi"/>
          <w:sz w:val="22"/>
          <w:lang w:val="de-DE"/>
        </w:rPr>
        <w:t>E-M</w:t>
      </w:r>
      <w:r w:rsidR="008D2B9F" w:rsidRPr="007F59FC">
        <w:rPr>
          <w:rFonts w:asciiTheme="majorHAnsi" w:hAnsiTheme="majorHAnsi" w:cstheme="majorHAnsi"/>
          <w:sz w:val="22"/>
          <w:lang w:val="de-DE"/>
        </w:rPr>
        <w:t>ail</w:t>
      </w:r>
    </w:p>
    <w:p w:rsidR="006258E1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434750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6258E1" w:rsidRPr="007F59FC">
        <w:rPr>
          <w:rFonts w:asciiTheme="majorHAnsi" w:hAnsiTheme="majorHAnsi" w:cstheme="majorHAnsi"/>
          <w:sz w:val="22"/>
          <w:lang w:val="de-DE"/>
        </w:rPr>
        <w:t>Festnetz</w:t>
      </w:r>
      <w:r w:rsidR="000438B6">
        <w:rPr>
          <w:rFonts w:asciiTheme="majorHAnsi" w:hAnsiTheme="majorHAnsi" w:cstheme="majorHAnsi"/>
          <w:sz w:val="22"/>
          <w:lang w:val="de-DE"/>
        </w:rPr>
        <w:t>telefonie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48609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  <w:lang w:val="de-DE"/>
        </w:rPr>
        <w:t>Mobiltelefon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480928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  <w:lang w:val="de-DE"/>
        </w:rPr>
        <w:t>Fax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538394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  <w:lang w:val="de-DE"/>
        </w:rPr>
        <w:t>Newsletter</w:t>
      </w:r>
    </w:p>
    <w:p w:rsidR="00474F8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1157951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  <w:lang w:val="de-DE"/>
        </w:rPr>
        <w:t>Videokonferenzen</w:t>
      </w:r>
    </w:p>
    <w:p w:rsidR="00474F8F" w:rsidRPr="001960B6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686293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1960B6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474F8F" w:rsidRPr="001960B6">
        <w:rPr>
          <w:rFonts w:asciiTheme="majorHAnsi" w:hAnsiTheme="majorHAnsi" w:cstheme="majorHAnsi"/>
          <w:sz w:val="22"/>
        </w:rPr>
        <w:t>Webinare</w:t>
      </w:r>
    </w:p>
    <w:p w:rsidR="008D2B9F" w:rsidRPr="001960B6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1144389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1960B6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8D2B9F" w:rsidRPr="001960B6">
        <w:rPr>
          <w:rFonts w:asciiTheme="majorHAnsi" w:hAnsiTheme="majorHAnsi" w:cstheme="majorHAnsi"/>
          <w:sz w:val="22"/>
        </w:rPr>
        <w:t>Kollaborationsplattformen</w:t>
      </w:r>
      <w:r w:rsidR="00474F8F" w:rsidRPr="001960B6">
        <w:rPr>
          <w:rFonts w:asciiTheme="majorHAnsi" w:hAnsiTheme="majorHAnsi" w:cstheme="majorHAnsi"/>
          <w:sz w:val="22"/>
        </w:rPr>
        <w:t xml:space="preserve"> (z.B. </w:t>
      </w:r>
      <w:proofErr w:type="spellStart"/>
      <w:r w:rsidR="00474F8F" w:rsidRPr="001960B6">
        <w:rPr>
          <w:rFonts w:asciiTheme="majorHAnsi" w:hAnsiTheme="majorHAnsi" w:cstheme="majorHAnsi"/>
          <w:sz w:val="22"/>
        </w:rPr>
        <w:t>Slack</w:t>
      </w:r>
      <w:proofErr w:type="spellEnd"/>
      <w:r w:rsidR="00474F8F" w:rsidRPr="001960B6">
        <w:rPr>
          <w:rFonts w:asciiTheme="majorHAnsi" w:hAnsiTheme="majorHAnsi" w:cstheme="majorHAnsi"/>
          <w:sz w:val="22"/>
        </w:rPr>
        <w:t>)</w:t>
      </w:r>
    </w:p>
    <w:p w:rsidR="006258E1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39241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438B6">
        <w:rPr>
          <w:rFonts w:asciiTheme="majorHAnsi" w:hAnsiTheme="majorHAnsi" w:cstheme="majorHAnsi"/>
          <w:sz w:val="22"/>
        </w:rPr>
        <w:t>Cloud Services</w:t>
      </w:r>
    </w:p>
    <w:p w:rsidR="006258E1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711031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6258E1" w:rsidRPr="007F59FC">
        <w:rPr>
          <w:rFonts w:asciiTheme="majorHAnsi" w:hAnsiTheme="majorHAnsi" w:cstheme="majorHAnsi"/>
          <w:sz w:val="22"/>
          <w:lang w:val="de-DE"/>
        </w:rPr>
        <w:t>Webshop</w:t>
      </w:r>
    </w:p>
    <w:p w:rsidR="00DC0B9D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596624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B9D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C0B9D" w:rsidRPr="007F59FC">
        <w:rPr>
          <w:rFonts w:asciiTheme="majorHAnsi" w:hAnsiTheme="majorHAnsi" w:cstheme="majorHAnsi"/>
          <w:sz w:val="22"/>
          <w:lang w:val="de-DE"/>
        </w:rPr>
        <w:t>Postversand</w:t>
      </w:r>
    </w:p>
    <w:p w:rsidR="00DC0B9D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sdt>
        <w:sdtPr>
          <w:rPr>
            <w:rFonts w:asciiTheme="majorHAnsi" w:hAnsiTheme="majorHAnsi" w:cstheme="majorHAnsi"/>
            <w:sz w:val="22"/>
            <w:lang w:val="de-DE"/>
          </w:rPr>
          <w:id w:val="-1484614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B9D" w:rsidRPr="007F59FC">
            <w:rPr>
              <w:rFonts w:ascii="Segoe UI Symbol" w:eastAsia="MS Gothic" w:hAnsi="Segoe UI Symbol" w:cs="Segoe UI Symbol"/>
              <w:sz w:val="22"/>
              <w:lang w:val="de-DE"/>
            </w:rPr>
            <w:t>☐</w:t>
          </w:r>
        </w:sdtContent>
      </w:sdt>
      <w:r w:rsidR="00DC0B9D" w:rsidRPr="007F59FC">
        <w:rPr>
          <w:rFonts w:asciiTheme="majorHAnsi" w:hAnsiTheme="majorHAnsi" w:cstheme="majorHAnsi"/>
          <w:sz w:val="22"/>
          <w:lang w:val="de-DE"/>
        </w:rPr>
        <w:t>Andere</w:t>
      </w:r>
      <w:r w:rsidR="00A13754">
        <w:rPr>
          <w:rFonts w:asciiTheme="majorHAnsi" w:hAnsiTheme="majorHAnsi" w:cstheme="majorHAnsi"/>
          <w:sz w:val="22"/>
          <w:lang w:val="de-DE"/>
        </w:rPr>
        <w:t>:</w:t>
      </w:r>
      <w:r w:rsidR="00DC0B9D" w:rsidRPr="007F59FC">
        <w:rPr>
          <w:rFonts w:asciiTheme="majorHAnsi" w:hAnsiTheme="majorHAnsi" w:cstheme="majorHAnsi"/>
          <w:sz w:val="22"/>
          <w:lang w:val="de-DE"/>
        </w:rPr>
        <w:t xml:space="preserve"> </w:t>
      </w:r>
      <w:sdt>
        <w:sdtPr>
          <w:rPr>
            <w:rFonts w:asciiTheme="majorHAnsi" w:hAnsiTheme="majorHAnsi" w:cstheme="majorHAnsi"/>
            <w:sz w:val="22"/>
            <w:lang w:val="de-DE"/>
          </w:rPr>
          <w:id w:val="43034186"/>
          <w:placeholder>
            <w:docPart w:val="DefaultPlaceholder_-1854013440"/>
          </w:placeholder>
          <w:showingPlcHdr/>
          <w:text/>
        </w:sdtPr>
        <w:sdtEndPr/>
        <w:sdtContent>
          <w:r w:rsidR="00DC0B9D" w:rsidRPr="007F59FC">
            <w:rPr>
              <w:rStyle w:val="Platzhaltertext"/>
              <w:rFonts w:asciiTheme="majorHAnsi" w:hAnsiTheme="majorHAnsi" w:cstheme="majorHAnsi"/>
            </w:rPr>
            <w:t>Klicken oder tippen Sie hier, um Text einzugeben.</w:t>
          </w:r>
        </w:sdtContent>
      </w:sdt>
    </w:p>
    <w:p w:rsidR="00B66FB4" w:rsidRPr="007F59FC" w:rsidRDefault="00B66FB4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  <w:sectPr w:rsidR="00B66FB4" w:rsidRPr="007F59FC" w:rsidSect="00B66FB4">
          <w:type w:val="continuous"/>
          <w:pgSz w:w="11906" w:h="16838" w:code="9"/>
          <w:pgMar w:top="1560" w:right="851" w:bottom="1134" w:left="1418" w:header="709" w:footer="312" w:gutter="0"/>
          <w:cols w:num="2" w:space="708"/>
          <w:docGrid w:linePitch="360"/>
        </w:sectPr>
      </w:pPr>
    </w:p>
    <w:p w:rsidR="008D2B9F" w:rsidRPr="007F59FC" w:rsidRDefault="008D2B9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D2B9F" w:rsidRPr="007F59FC" w:rsidRDefault="008D2B9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Digitale Präsenz</w:t>
      </w:r>
      <w:r w:rsidR="00DB3D32" w:rsidRPr="007F59FC">
        <w:rPr>
          <w:rFonts w:asciiTheme="majorHAnsi" w:hAnsiTheme="majorHAnsi" w:cstheme="majorHAnsi"/>
          <w:sz w:val="22"/>
          <w:u w:val="single"/>
          <w:lang w:val="de-DE"/>
        </w:rPr>
        <w:t xml:space="preserve"> (aktiv verwaltet)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688821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A13754">
        <w:rPr>
          <w:rFonts w:asciiTheme="majorHAnsi" w:hAnsiTheme="majorHAnsi" w:cstheme="majorHAnsi"/>
          <w:sz w:val="22"/>
        </w:rPr>
        <w:t>Website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1781149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</w:rPr>
        <w:t>Facebook</w:t>
      </w:r>
    </w:p>
    <w:p w:rsidR="008D2B9F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151433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</w:rPr>
        <w:t>Instagram</w:t>
      </w:r>
    </w:p>
    <w:p w:rsidR="00CD146E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87190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8D2B9F" w:rsidRPr="007F59FC">
        <w:rPr>
          <w:rFonts w:asciiTheme="majorHAnsi" w:hAnsiTheme="majorHAnsi" w:cstheme="majorHAnsi"/>
          <w:sz w:val="22"/>
        </w:rPr>
        <w:t>LinkedIn</w:t>
      </w:r>
    </w:p>
    <w:p w:rsidR="00A13754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12168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704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A13754">
        <w:rPr>
          <w:rFonts w:asciiTheme="majorHAnsi" w:hAnsiTheme="majorHAnsi" w:cstheme="majorHAnsi"/>
          <w:sz w:val="22"/>
        </w:rPr>
        <w:t>Drittp</w:t>
      </w:r>
      <w:r w:rsidR="00DB3D32" w:rsidRPr="007F59FC">
        <w:rPr>
          <w:rFonts w:asciiTheme="majorHAnsi" w:hAnsiTheme="majorHAnsi" w:cstheme="majorHAnsi"/>
          <w:sz w:val="22"/>
        </w:rPr>
        <w:t>lattformen (</w:t>
      </w:r>
      <w:r w:rsidR="00C36A15" w:rsidRPr="007F59FC">
        <w:rPr>
          <w:rFonts w:asciiTheme="majorHAnsi" w:hAnsiTheme="majorHAnsi" w:cstheme="majorHAnsi"/>
          <w:sz w:val="22"/>
        </w:rPr>
        <w:t xml:space="preserve">z.B. Amazon, </w:t>
      </w:r>
      <w:proofErr w:type="spellStart"/>
      <w:r w:rsidR="00C36A15" w:rsidRPr="007F59FC">
        <w:rPr>
          <w:rFonts w:asciiTheme="majorHAnsi" w:hAnsiTheme="majorHAnsi" w:cstheme="majorHAnsi"/>
          <w:sz w:val="22"/>
        </w:rPr>
        <w:t>shöpping</w:t>
      </w:r>
      <w:proofErr w:type="spellEnd"/>
      <w:r w:rsidR="00A13754">
        <w:rPr>
          <w:rFonts w:asciiTheme="majorHAnsi" w:hAnsiTheme="majorHAnsi" w:cstheme="majorHAnsi"/>
          <w:sz w:val="22"/>
        </w:rPr>
        <w:t>, B2B-Plattformen)</w:t>
      </w:r>
    </w:p>
    <w:p w:rsidR="00DC0B9D" w:rsidRPr="007F59FC" w:rsidRDefault="00DB3D3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r w:rsidRPr="007F59FC">
        <w:rPr>
          <w:rFonts w:asciiTheme="majorHAnsi" w:hAnsiTheme="majorHAnsi" w:cstheme="majorHAnsi"/>
          <w:sz w:val="22"/>
        </w:rPr>
        <w:t>bitte anführen</w:t>
      </w:r>
      <w:r w:rsidR="003F611D" w:rsidRPr="007F59FC">
        <w:rPr>
          <w:rFonts w:asciiTheme="majorHAnsi" w:hAnsiTheme="majorHAnsi" w:cstheme="majorHAnsi"/>
          <w:sz w:val="22"/>
        </w:rPr>
        <w:t xml:space="preserve">: </w:t>
      </w:r>
      <w:sdt>
        <w:sdtPr>
          <w:rPr>
            <w:rFonts w:asciiTheme="majorHAnsi" w:hAnsiTheme="majorHAnsi" w:cstheme="majorHAnsi"/>
            <w:sz w:val="22"/>
            <w:lang w:val="en-GB"/>
          </w:rPr>
          <w:id w:val="-810327205"/>
          <w:placeholder>
            <w:docPart w:val="DefaultPlaceholder_-1854013440"/>
          </w:placeholder>
          <w:showingPlcHdr/>
          <w:text/>
        </w:sdtPr>
        <w:sdtEndPr/>
        <w:sdtContent>
          <w:r w:rsidR="00DC0B9D" w:rsidRPr="007F59FC">
            <w:rPr>
              <w:rStyle w:val="Platzhaltertext"/>
              <w:rFonts w:asciiTheme="majorHAnsi" w:hAnsiTheme="majorHAnsi" w:cstheme="majorHAnsi"/>
            </w:rPr>
            <w:t>Klicken oder tippen Sie hier, um Text einzugeben.</w:t>
          </w:r>
        </w:sdtContent>
      </w:sdt>
    </w:p>
    <w:p w:rsidR="00E75ECC" w:rsidRPr="007F59FC" w:rsidRDefault="00E75EC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C36A15" w:rsidRPr="007F59FC" w:rsidRDefault="00E0408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Einsatz von KI</w:t>
      </w:r>
    </w:p>
    <w:p w:rsidR="00E04082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858569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082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04082" w:rsidRPr="007F59FC">
        <w:rPr>
          <w:rFonts w:asciiTheme="majorHAnsi" w:hAnsiTheme="majorHAnsi" w:cstheme="majorHAnsi"/>
          <w:sz w:val="22"/>
        </w:rPr>
        <w:t>im Bereich Marketing (Social Media, PR)</w:t>
      </w:r>
    </w:p>
    <w:p w:rsidR="00E04082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1950436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082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04082" w:rsidRPr="007F59FC">
        <w:rPr>
          <w:rFonts w:asciiTheme="majorHAnsi" w:hAnsiTheme="majorHAnsi" w:cstheme="majorHAnsi"/>
          <w:sz w:val="22"/>
        </w:rPr>
        <w:t>in der Produktion</w:t>
      </w:r>
    </w:p>
    <w:p w:rsidR="00E04082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1463039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082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118DE" w:rsidRPr="007F59FC">
        <w:rPr>
          <w:rFonts w:asciiTheme="majorHAnsi" w:hAnsiTheme="majorHAnsi" w:cstheme="majorHAnsi"/>
          <w:sz w:val="22"/>
        </w:rPr>
        <w:t>ist in Evaluierung</w:t>
      </w:r>
    </w:p>
    <w:p w:rsidR="000118DE" w:rsidRPr="007F59FC" w:rsidRDefault="001960B6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sdt>
        <w:sdtPr>
          <w:rPr>
            <w:rFonts w:asciiTheme="majorHAnsi" w:hAnsiTheme="majorHAnsi" w:cstheme="majorHAnsi"/>
            <w:sz w:val="22"/>
          </w:rPr>
          <w:id w:val="-2085761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8DE" w:rsidRPr="007F59F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118DE" w:rsidRPr="007F59FC">
        <w:rPr>
          <w:rFonts w:asciiTheme="majorHAnsi" w:hAnsiTheme="majorHAnsi" w:cstheme="majorHAnsi"/>
          <w:sz w:val="22"/>
        </w:rPr>
        <w:t xml:space="preserve">kein </w:t>
      </w:r>
      <w:r w:rsidR="00A13754" w:rsidRPr="007F59FC">
        <w:rPr>
          <w:rFonts w:asciiTheme="majorHAnsi" w:hAnsiTheme="majorHAnsi" w:cstheme="majorHAnsi"/>
          <w:sz w:val="22"/>
        </w:rPr>
        <w:t>Know</w:t>
      </w:r>
      <w:r w:rsidR="00A13754">
        <w:rPr>
          <w:rFonts w:asciiTheme="majorHAnsi" w:hAnsiTheme="majorHAnsi" w:cstheme="majorHAnsi"/>
          <w:sz w:val="22"/>
        </w:rPr>
        <w:t>how</w:t>
      </w:r>
      <w:r w:rsidR="000118DE" w:rsidRPr="007F59FC">
        <w:rPr>
          <w:rFonts w:asciiTheme="majorHAnsi" w:hAnsiTheme="majorHAnsi" w:cstheme="majorHAnsi"/>
          <w:sz w:val="22"/>
        </w:rPr>
        <w:t xml:space="preserve"> vorhanden</w:t>
      </w:r>
    </w:p>
    <w:p w:rsidR="00E16704" w:rsidRPr="007F59FC" w:rsidRDefault="00E16704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A64CF6" w:rsidRPr="007F59FC" w:rsidRDefault="00A64CF6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  <w:sectPr w:rsidR="00A64CF6" w:rsidRPr="007F59FC" w:rsidSect="00B66FB4">
          <w:type w:val="continuous"/>
          <w:pgSz w:w="11906" w:h="16838" w:code="9"/>
          <w:pgMar w:top="1560" w:right="851" w:bottom="1134" w:left="1418" w:header="709" w:footer="312" w:gutter="0"/>
          <w:cols w:space="708"/>
          <w:docGrid w:linePitch="360"/>
        </w:sectPr>
      </w:pPr>
    </w:p>
    <w:p w:rsidR="0078004C" w:rsidRPr="007F59FC" w:rsidRDefault="0078004C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lastRenderedPageBreak/>
        <w:t>Selbsteinschätzung des Unternehmens im Bereich ADMINISTRATION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4"/>
        <w:gridCol w:w="994"/>
        <w:gridCol w:w="994"/>
        <w:gridCol w:w="995"/>
        <w:gridCol w:w="995"/>
        <w:gridCol w:w="995"/>
        <w:gridCol w:w="995"/>
        <w:gridCol w:w="995"/>
        <w:gridCol w:w="995"/>
      </w:tblGrid>
      <w:tr w:rsidR="00D305E5" w:rsidRPr="007F59FC" w:rsidTr="00A13754">
        <w:tc>
          <w:tcPr>
            <w:tcW w:w="67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24110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1</w:t>
            </w:r>
          </w:p>
        </w:tc>
        <w:tc>
          <w:tcPr>
            <w:tcW w:w="994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146411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2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148311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3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2108424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4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35743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5</w:t>
            </w:r>
          </w:p>
        </w:tc>
      </w:tr>
    </w:tbl>
    <w:p w:rsidR="002F2F58" w:rsidRPr="007F59FC" w:rsidRDefault="002F2F58" w:rsidP="007F59FC">
      <w:pPr>
        <w:spacing w:after="0" w:line="23" w:lineRule="atLeast"/>
        <w:jc w:val="both"/>
        <w:rPr>
          <w:rFonts w:asciiTheme="majorHAnsi" w:hAnsiTheme="majorHAnsi" w:cstheme="majorHAnsi"/>
          <w:i/>
          <w:sz w:val="22"/>
          <w:lang w:val="de-DE"/>
        </w:rPr>
      </w:pPr>
      <w:r w:rsidRPr="007F59FC">
        <w:rPr>
          <w:rFonts w:asciiTheme="majorHAnsi" w:hAnsiTheme="majorHAnsi" w:cstheme="majorHAnsi"/>
          <w:i/>
          <w:sz w:val="22"/>
          <w:lang w:val="de-DE"/>
        </w:rPr>
        <w:t>1 … nicht vorhanden</w:t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  <w:t xml:space="preserve">      </w:t>
      </w:r>
      <w:r w:rsidR="00D305E5"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="00D305E5"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="00D305E5"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>5 … Stand der Technik</w:t>
      </w:r>
    </w:p>
    <w:p w:rsidR="002F2F58" w:rsidRPr="007F59FC" w:rsidRDefault="002F2F5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Wo sieht das Unternehmen selbst seine Schwächen, Stärken und Chancen im Bereich der </w:t>
      </w:r>
      <w:r w:rsidR="00A64CF6" w:rsidRPr="007F59FC">
        <w:rPr>
          <w:rFonts w:asciiTheme="majorHAnsi" w:hAnsiTheme="majorHAnsi" w:cstheme="majorHAnsi"/>
          <w:sz w:val="22"/>
          <w:lang w:val="de-DE"/>
        </w:rPr>
        <w:t>Administration</w:t>
      </w:r>
      <w:r w:rsidRPr="007F59FC">
        <w:rPr>
          <w:rFonts w:asciiTheme="majorHAnsi" w:hAnsiTheme="majorHAnsi" w:cstheme="majorHAnsi"/>
          <w:sz w:val="22"/>
          <w:lang w:val="de-DE"/>
        </w:rPr>
        <w:t>?</w:t>
      </w: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Stärken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Schwächen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Chancen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Risiken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305E5" w:rsidRPr="007F59FC" w:rsidRDefault="00D305E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Beispiele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 </w:t>
      </w:r>
      <w:r w:rsidRPr="007F59FC">
        <w:rPr>
          <w:rFonts w:asciiTheme="majorHAnsi" w:hAnsiTheme="majorHAnsi" w:cstheme="majorHAnsi"/>
          <w:sz w:val="22"/>
          <w:lang w:val="de-DE"/>
        </w:rPr>
        <w:t>von anderen Unternehmen in der Branche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 sind bekannt, die als Vorbild herangezogen werden?</w:t>
      </w: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t>Selbsteinschätzung des Unternehmens im Bereich AKQUISE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4"/>
        <w:gridCol w:w="994"/>
        <w:gridCol w:w="994"/>
        <w:gridCol w:w="995"/>
        <w:gridCol w:w="995"/>
        <w:gridCol w:w="995"/>
        <w:gridCol w:w="995"/>
        <w:gridCol w:w="995"/>
        <w:gridCol w:w="995"/>
      </w:tblGrid>
      <w:tr w:rsidR="00D305E5" w:rsidRPr="007F59FC" w:rsidTr="00EE2BD6">
        <w:tc>
          <w:tcPr>
            <w:tcW w:w="67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185445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1</w:t>
            </w:r>
          </w:p>
        </w:tc>
        <w:tc>
          <w:tcPr>
            <w:tcW w:w="994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1555772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2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848840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3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8144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4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144916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5</w:t>
            </w:r>
          </w:p>
        </w:tc>
      </w:tr>
    </w:tbl>
    <w:p w:rsidR="00D305E5" w:rsidRPr="007F59FC" w:rsidRDefault="00D305E5" w:rsidP="007F59FC">
      <w:pPr>
        <w:spacing w:after="0" w:line="23" w:lineRule="atLeast"/>
        <w:jc w:val="both"/>
        <w:rPr>
          <w:rFonts w:asciiTheme="majorHAnsi" w:hAnsiTheme="majorHAnsi" w:cstheme="majorHAnsi"/>
          <w:i/>
          <w:sz w:val="22"/>
          <w:lang w:val="de-DE"/>
        </w:rPr>
      </w:pPr>
      <w:r w:rsidRPr="007F59FC">
        <w:rPr>
          <w:rFonts w:asciiTheme="majorHAnsi" w:hAnsiTheme="majorHAnsi" w:cstheme="majorHAnsi"/>
          <w:i/>
          <w:sz w:val="22"/>
          <w:lang w:val="de-DE"/>
        </w:rPr>
        <w:t>1 … nicht vorhanden</w:t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  <w:t xml:space="preserve">      </w:t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  <w:t>5 … Stand der Technik</w:t>
      </w:r>
    </w:p>
    <w:p w:rsidR="002F2F58" w:rsidRPr="007F59FC" w:rsidRDefault="002F2F5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Wo sieht das Unternehmen selbst seine Schwächen, Stärken und Chancen im Bereich der </w:t>
      </w:r>
      <w:r w:rsidR="00A64CF6" w:rsidRPr="007F59FC">
        <w:rPr>
          <w:rFonts w:asciiTheme="majorHAnsi" w:hAnsiTheme="majorHAnsi" w:cstheme="majorHAnsi"/>
          <w:sz w:val="22"/>
          <w:lang w:val="de-DE"/>
        </w:rPr>
        <w:t>Akquise</w:t>
      </w:r>
      <w:r w:rsidRPr="007F59FC">
        <w:rPr>
          <w:rFonts w:asciiTheme="majorHAnsi" w:hAnsiTheme="majorHAnsi" w:cstheme="majorHAnsi"/>
          <w:sz w:val="22"/>
          <w:lang w:val="de-DE"/>
        </w:rPr>
        <w:t>?</w:t>
      </w: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Stärken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Schwächen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Chancen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Risiken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305E5" w:rsidRPr="007F59FC" w:rsidRDefault="00D305E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Beispiele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 </w:t>
      </w:r>
      <w:r w:rsidRPr="007F59FC">
        <w:rPr>
          <w:rFonts w:asciiTheme="majorHAnsi" w:hAnsiTheme="majorHAnsi" w:cstheme="majorHAnsi"/>
          <w:sz w:val="22"/>
          <w:lang w:val="de-DE"/>
        </w:rPr>
        <w:t>von anderen Unternehmen in der Branche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 sind bekannt, die als Vorbild herangezogen werden?</w:t>
      </w: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lastRenderedPageBreak/>
        <w:t>Selbsteinschätzung des Unternehmens im Bereich ABWICKLUNG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4"/>
        <w:gridCol w:w="994"/>
        <w:gridCol w:w="994"/>
        <w:gridCol w:w="995"/>
        <w:gridCol w:w="995"/>
        <w:gridCol w:w="995"/>
        <w:gridCol w:w="995"/>
        <w:gridCol w:w="995"/>
        <w:gridCol w:w="995"/>
      </w:tblGrid>
      <w:tr w:rsidR="00D305E5" w:rsidRPr="007F59FC" w:rsidTr="00EE2BD6">
        <w:tc>
          <w:tcPr>
            <w:tcW w:w="67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856808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1</w:t>
            </w:r>
          </w:p>
        </w:tc>
        <w:tc>
          <w:tcPr>
            <w:tcW w:w="994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19952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4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2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174840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3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92164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4</w:t>
            </w:r>
          </w:p>
        </w:tc>
        <w:tc>
          <w:tcPr>
            <w:tcW w:w="995" w:type="dxa"/>
          </w:tcPr>
          <w:p w:rsidR="00D305E5" w:rsidRPr="007F59FC" w:rsidRDefault="001960B6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sdt>
              <w:sdtPr>
                <w:rPr>
                  <w:rFonts w:asciiTheme="majorHAnsi" w:hAnsiTheme="majorHAnsi" w:cstheme="majorHAnsi"/>
                  <w:sz w:val="22"/>
                  <w:lang w:val="de-DE"/>
                </w:rPr>
                <w:id w:val="-71351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E5" w:rsidRPr="007F59FC">
                  <w:rPr>
                    <w:rFonts w:ascii="Segoe UI Symbol" w:eastAsia="MS Gothic" w:hAnsi="Segoe UI Symbol" w:cs="Segoe UI Symbol"/>
                    <w:sz w:val="22"/>
                    <w:lang w:val="de-DE"/>
                  </w:rPr>
                  <w:t>☐</w:t>
                </w:r>
              </w:sdtContent>
            </w:sdt>
          </w:p>
        </w:tc>
        <w:tc>
          <w:tcPr>
            <w:tcW w:w="995" w:type="dxa"/>
          </w:tcPr>
          <w:p w:rsidR="00D305E5" w:rsidRPr="007F59FC" w:rsidRDefault="00D305E5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  <w:lang w:val="de-DE"/>
              </w:rPr>
            </w:pPr>
            <w:r w:rsidRPr="007F59FC">
              <w:rPr>
                <w:rFonts w:asciiTheme="majorHAnsi" w:hAnsiTheme="majorHAnsi" w:cstheme="majorHAnsi"/>
                <w:sz w:val="22"/>
                <w:lang w:val="de-DE"/>
              </w:rPr>
              <w:t>5</w:t>
            </w:r>
          </w:p>
        </w:tc>
      </w:tr>
    </w:tbl>
    <w:p w:rsidR="00D305E5" w:rsidRPr="007F59FC" w:rsidRDefault="00D305E5" w:rsidP="007F59FC">
      <w:pPr>
        <w:spacing w:after="0" w:line="23" w:lineRule="atLeast"/>
        <w:jc w:val="both"/>
        <w:rPr>
          <w:rFonts w:asciiTheme="majorHAnsi" w:hAnsiTheme="majorHAnsi" w:cstheme="majorHAnsi"/>
          <w:i/>
          <w:sz w:val="22"/>
          <w:lang w:val="de-DE"/>
        </w:rPr>
      </w:pPr>
      <w:r w:rsidRPr="007F59FC">
        <w:rPr>
          <w:rFonts w:asciiTheme="majorHAnsi" w:hAnsiTheme="majorHAnsi" w:cstheme="majorHAnsi"/>
          <w:i/>
          <w:sz w:val="22"/>
          <w:lang w:val="de-DE"/>
        </w:rPr>
        <w:t>1 … nicht vorhanden</w:t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  <w:t xml:space="preserve">      </w:t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</w:r>
      <w:r w:rsidRPr="007F59FC">
        <w:rPr>
          <w:rFonts w:asciiTheme="majorHAnsi" w:hAnsiTheme="majorHAnsi" w:cstheme="majorHAnsi"/>
          <w:i/>
          <w:sz w:val="22"/>
          <w:lang w:val="de-DE"/>
        </w:rPr>
        <w:tab/>
        <w:t>5 … Stand der Technik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Wo sieht das Unternehmen selbst seine Schwächen, Stärken und Chancen im Bereich der </w:t>
      </w:r>
      <w:r w:rsidR="00A64CF6" w:rsidRPr="007F59FC">
        <w:rPr>
          <w:rFonts w:asciiTheme="majorHAnsi" w:hAnsiTheme="majorHAnsi" w:cstheme="majorHAnsi"/>
          <w:sz w:val="22"/>
          <w:lang w:val="de-DE"/>
        </w:rPr>
        <w:t>Abwicklung</w:t>
      </w:r>
      <w:r w:rsidRPr="007F59FC">
        <w:rPr>
          <w:rFonts w:asciiTheme="majorHAnsi" w:hAnsiTheme="majorHAnsi" w:cstheme="majorHAnsi"/>
          <w:sz w:val="22"/>
          <w:lang w:val="de-DE"/>
        </w:rPr>
        <w:t>?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Stärken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Schwächen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Chancen</w:t>
      </w:r>
    </w:p>
    <w:p w:rsidR="001B218F" w:rsidRPr="007F59FC" w:rsidRDefault="001B218F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u w:val="single"/>
          <w:lang w:val="de-DE"/>
        </w:rPr>
      </w:pPr>
      <w:r w:rsidRPr="007F59FC">
        <w:rPr>
          <w:rFonts w:asciiTheme="majorHAnsi" w:hAnsiTheme="majorHAnsi" w:cstheme="majorHAnsi"/>
          <w:sz w:val="22"/>
          <w:u w:val="single"/>
          <w:lang w:val="de-DE"/>
        </w:rPr>
        <w:t>Risiken</w:t>
      </w:r>
    </w:p>
    <w:p w:rsidR="0078004C" w:rsidRPr="007F59FC" w:rsidRDefault="0078004C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305E5" w:rsidRPr="007F59FC" w:rsidRDefault="00D305E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Beispiele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 von anderen Unternehmen in der Branche sind</w:t>
      </w:r>
      <w:r w:rsidR="00A13754">
        <w:rPr>
          <w:rFonts w:asciiTheme="majorHAnsi" w:hAnsiTheme="majorHAnsi" w:cstheme="majorHAnsi"/>
          <w:sz w:val="22"/>
          <w:lang w:val="de-DE"/>
        </w:rPr>
        <w:t xml:space="preserve"> -</w:t>
      </w:r>
      <w:r w:rsidRPr="007F59FC">
        <w:rPr>
          <w:rFonts w:asciiTheme="majorHAnsi" w:hAnsiTheme="majorHAnsi" w:cstheme="majorHAnsi"/>
          <w:sz w:val="22"/>
          <w:lang w:val="de-DE"/>
        </w:rPr>
        <w:t xml:space="preserve"> bekannt, die als Vorbild herangezogen werden?</w:t>
      </w:r>
    </w:p>
    <w:p w:rsidR="0078004C" w:rsidRPr="007F59FC" w:rsidRDefault="0078004C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A13754" w:rsidRPr="007F59FC" w:rsidRDefault="00A13754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B218F" w:rsidRPr="007F59FC" w:rsidRDefault="001B218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  <w:sectPr w:rsidR="001B218F" w:rsidRPr="007F59FC" w:rsidSect="00A64CF6">
          <w:pgSz w:w="11906" w:h="16838" w:code="9"/>
          <w:pgMar w:top="1560" w:right="851" w:bottom="1134" w:left="1418" w:header="709" w:footer="312" w:gutter="0"/>
          <w:cols w:space="708"/>
          <w:docGrid w:linePitch="360"/>
        </w:sectPr>
      </w:pPr>
    </w:p>
    <w:p w:rsidR="00CD146E" w:rsidRPr="00A13754" w:rsidRDefault="005E679F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aps/>
          <w:color w:val="E94F2D"/>
          <w:sz w:val="24"/>
          <w:szCs w:val="22"/>
        </w:rPr>
      </w:pPr>
      <w:r w:rsidRPr="00A13754">
        <w:rPr>
          <w:rFonts w:cstheme="majorHAnsi"/>
          <w:b/>
          <w:caps/>
          <w:color w:val="E94F2D"/>
          <w:sz w:val="24"/>
          <w:szCs w:val="22"/>
        </w:rPr>
        <w:lastRenderedPageBreak/>
        <w:t>Bisherig</w:t>
      </w:r>
      <w:r w:rsidR="00D82ED5" w:rsidRPr="00A13754">
        <w:rPr>
          <w:rFonts w:cstheme="majorHAnsi"/>
          <w:b/>
          <w:caps/>
          <w:color w:val="E94F2D"/>
          <w:sz w:val="24"/>
          <w:szCs w:val="22"/>
        </w:rPr>
        <w:t>e</w:t>
      </w:r>
      <w:r w:rsidRPr="00A13754">
        <w:rPr>
          <w:rFonts w:cstheme="majorHAnsi"/>
          <w:b/>
          <w:caps/>
          <w:color w:val="E94F2D"/>
          <w:sz w:val="24"/>
          <w:szCs w:val="22"/>
        </w:rPr>
        <w:t xml:space="preserve"> </w:t>
      </w:r>
      <w:r w:rsidR="00D82ED5" w:rsidRPr="00A13754">
        <w:rPr>
          <w:rFonts w:cstheme="majorHAnsi"/>
          <w:b/>
          <w:caps/>
          <w:color w:val="E94F2D"/>
          <w:sz w:val="24"/>
          <w:szCs w:val="22"/>
        </w:rPr>
        <w:t xml:space="preserve">vom Unternehmen </w:t>
      </w:r>
      <w:r w:rsidRPr="00A13754">
        <w:rPr>
          <w:rFonts w:cstheme="majorHAnsi"/>
          <w:b/>
          <w:caps/>
          <w:color w:val="E94F2D"/>
          <w:sz w:val="24"/>
          <w:szCs w:val="22"/>
        </w:rPr>
        <w:t>gesetzte</w:t>
      </w:r>
      <w:r w:rsidR="00012162" w:rsidRPr="00A13754">
        <w:rPr>
          <w:rFonts w:cstheme="majorHAnsi"/>
          <w:b/>
          <w:caps/>
          <w:color w:val="E94F2D"/>
          <w:sz w:val="24"/>
          <w:szCs w:val="22"/>
        </w:rPr>
        <w:t xml:space="preserve"> sowie </w:t>
      </w:r>
      <w:r w:rsidR="000C1968" w:rsidRPr="00A13754">
        <w:rPr>
          <w:rFonts w:cstheme="majorHAnsi"/>
          <w:b/>
          <w:caps/>
          <w:color w:val="E94F2D"/>
          <w:sz w:val="24"/>
          <w:szCs w:val="22"/>
        </w:rPr>
        <w:t>geplante Aktivitäten</w:t>
      </w:r>
    </w:p>
    <w:p w:rsidR="00AA5347" w:rsidRPr="007F59FC" w:rsidRDefault="00AA534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AA5347" w:rsidRPr="007F59FC" w:rsidRDefault="00AA534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AA5347" w:rsidRPr="007F59FC" w:rsidRDefault="00AA534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3B5294" w:rsidRPr="007F59FC" w:rsidRDefault="009F7443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t xml:space="preserve"> </w:t>
      </w:r>
      <w:r w:rsidR="00CD146E" w:rsidRPr="007F59FC">
        <w:rPr>
          <w:rFonts w:asciiTheme="majorHAnsi" w:hAnsiTheme="majorHAnsi" w:cstheme="majorHAnsi"/>
          <w:sz w:val="22"/>
          <w:szCs w:val="22"/>
        </w:rPr>
        <w:t>Akquise</w:t>
      </w:r>
    </w:p>
    <w:p w:rsidR="00AA5347" w:rsidRPr="007F59FC" w:rsidRDefault="00AA534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Aktivitäten (Infrastruktur, Aus</w:t>
      </w:r>
      <w:r w:rsidR="00A13754">
        <w:rPr>
          <w:rFonts w:asciiTheme="majorHAnsi" w:hAnsiTheme="majorHAnsi" w:cstheme="majorHAnsi"/>
          <w:sz w:val="22"/>
          <w:lang w:val="de-DE"/>
        </w:rPr>
        <w:t>-</w:t>
      </w:r>
      <w:r w:rsidRPr="007F59FC">
        <w:rPr>
          <w:rFonts w:asciiTheme="majorHAnsi" w:hAnsiTheme="majorHAnsi" w:cstheme="majorHAnsi"/>
          <w:sz w:val="22"/>
          <w:lang w:val="de-DE"/>
        </w:rPr>
        <w:t>/Weiterbildung, Prozesse) wurden bereits gesetzt?</w:t>
      </w:r>
    </w:p>
    <w:p w:rsidR="00012162" w:rsidRPr="007F59FC" w:rsidRDefault="00012162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260E" w:rsidRPr="007F59FC" w:rsidRDefault="0006260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Aktivitäten sind in den nächsten 6 Monaten geplant bzw. werden evaluiert?</w:t>
      </w:r>
    </w:p>
    <w:p w:rsidR="001464BE" w:rsidRPr="007F59FC" w:rsidRDefault="001464BE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1464BE" w:rsidRPr="007F59FC" w:rsidRDefault="001464B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E73AA" w:rsidRPr="007F59FC" w:rsidRDefault="007E73A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7E73AA" w:rsidRPr="007F59FC" w:rsidRDefault="007E73A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Welche Ziele </w:t>
      </w:r>
      <w:r w:rsidR="008F2878" w:rsidRPr="007F59FC">
        <w:rPr>
          <w:rFonts w:asciiTheme="majorHAnsi" w:hAnsiTheme="majorHAnsi" w:cstheme="majorHAnsi"/>
          <w:sz w:val="22"/>
          <w:lang w:val="de-DE"/>
        </w:rPr>
        <w:t>möchte das Unternehmen mit diesen Maßnahmen erreichen?</w:t>
      </w:r>
    </w:p>
    <w:p w:rsidR="008F2878" w:rsidRPr="007F59FC" w:rsidRDefault="008F2878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57319F" w:rsidRPr="007F59FC" w:rsidRDefault="0057319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CD146E" w:rsidRPr="007F59FC" w:rsidRDefault="009F7443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t xml:space="preserve"> </w:t>
      </w:r>
      <w:r w:rsidR="000C1968" w:rsidRPr="007F59FC">
        <w:rPr>
          <w:rFonts w:asciiTheme="majorHAnsi" w:hAnsiTheme="majorHAnsi" w:cstheme="majorHAnsi"/>
          <w:sz w:val="22"/>
          <w:szCs w:val="22"/>
        </w:rPr>
        <w:t>Abwicklung</w:t>
      </w:r>
    </w:p>
    <w:p w:rsidR="00C2656F" w:rsidRPr="007F59FC" w:rsidRDefault="00C2656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Aktivitäten (Infrastruktur, Aus</w:t>
      </w:r>
      <w:r w:rsidR="00A13754">
        <w:rPr>
          <w:rFonts w:asciiTheme="majorHAnsi" w:hAnsiTheme="majorHAnsi" w:cstheme="majorHAnsi"/>
          <w:sz w:val="22"/>
          <w:lang w:val="de-DE"/>
        </w:rPr>
        <w:t>-</w:t>
      </w:r>
      <w:r w:rsidRPr="007F59FC">
        <w:rPr>
          <w:rFonts w:asciiTheme="majorHAnsi" w:hAnsiTheme="majorHAnsi" w:cstheme="majorHAnsi"/>
          <w:sz w:val="22"/>
          <w:lang w:val="de-DE"/>
        </w:rPr>
        <w:t>/Weiterbildung, Prozesse) wurden bereits gesetzt?</w:t>
      </w:r>
    </w:p>
    <w:p w:rsidR="00012162" w:rsidRPr="007F59FC" w:rsidRDefault="00012162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260E" w:rsidRPr="007F59FC" w:rsidRDefault="0006260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Aktivitäten sind in den nächsten 6 Monaten geplant bzw. werden evaluiert?</w:t>
      </w:r>
    </w:p>
    <w:p w:rsidR="00012162" w:rsidRPr="007F59FC" w:rsidRDefault="00012162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C2656F" w:rsidRPr="007F59FC" w:rsidRDefault="00C2656F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Ziele möchte das Unternehmen mit diesen Maßnahmen erreichen?</w:t>
      </w:r>
    </w:p>
    <w:p w:rsidR="008F2878" w:rsidRPr="007F59FC" w:rsidRDefault="008F2878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AA5347" w:rsidRPr="007F59FC" w:rsidRDefault="00AA5347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C1968" w:rsidRPr="007F59FC" w:rsidRDefault="00C2656F" w:rsidP="007F59FC">
      <w:pPr>
        <w:pStyle w:val="berschrift2"/>
        <w:numPr>
          <w:ilvl w:val="1"/>
          <w:numId w:val="1"/>
        </w:numPr>
        <w:tabs>
          <w:tab w:val="clear" w:pos="862"/>
          <w:tab w:val="num" w:pos="284"/>
          <w:tab w:val="left" w:pos="426"/>
        </w:tabs>
        <w:spacing w:before="0" w:after="0" w:line="23" w:lineRule="atLeast"/>
        <w:ind w:left="0" w:firstLine="0"/>
        <w:jc w:val="both"/>
        <w:rPr>
          <w:rFonts w:asciiTheme="majorHAnsi" w:hAnsiTheme="majorHAnsi" w:cstheme="majorHAnsi"/>
          <w:sz w:val="22"/>
          <w:szCs w:val="22"/>
        </w:rPr>
      </w:pPr>
      <w:r w:rsidRPr="007F59FC">
        <w:rPr>
          <w:rFonts w:asciiTheme="majorHAnsi" w:hAnsiTheme="majorHAnsi" w:cstheme="majorHAnsi"/>
          <w:sz w:val="22"/>
          <w:szCs w:val="22"/>
        </w:rPr>
        <w:t xml:space="preserve"> </w:t>
      </w:r>
      <w:r w:rsidR="000C1968" w:rsidRPr="007F59FC">
        <w:rPr>
          <w:rFonts w:asciiTheme="majorHAnsi" w:hAnsiTheme="majorHAnsi" w:cstheme="majorHAnsi"/>
          <w:sz w:val="22"/>
          <w:szCs w:val="22"/>
        </w:rPr>
        <w:t>Administration</w:t>
      </w:r>
    </w:p>
    <w:p w:rsidR="00CD146E" w:rsidRPr="007F59FC" w:rsidRDefault="00CD146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Aktivitäten (Infrastruktur, Aus</w:t>
      </w:r>
      <w:r w:rsidR="00A13754">
        <w:rPr>
          <w:rFonts w:asciiTheme="majorHAnsi" w:hAnsiTheme="majorHAnsi" w:cstheme="majorHAnsi"/>
          <w:sz w:val="22"/>
          <w:lang w:val="de-DE"/>
        </w:rPr>
        <w:t>-</w:t>
      </w:r>
      <w:r w:rsidRPr="007F59FC">
        <w:rPr>
          <w:rFonts w:asciiTheme="majorHAnsi" w:hAnsiTheme="majorHAnsi" w:cstheme="majorHAnsi"/>
          <w:sz w:val="22"/>
          <w:lang w:val="de-DE"/>
        </w:rPr>
        <w:t>/Weiterbildung, Prozesse) wurden bereits gesetzt?</w:t>
      </w:r>
    </w:p>
    <w:p w:rsidR="00012162" w:rsidRPr="007F59FC" w:rsidRDefault="00012162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6260E" w:rsidRPr="007F59FC" w:rsidRDefault="0006260E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D82ED5" w:rsidRPr="007F59FC" w:rsidRDefault="00D82ED5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 xml:space="preserve">Welche Aktivitäten sind in den nächsten 6 Monaten geplant bzw. werden evaluiert? </w:t>
      </w:r>
    </w:p>
    <w:p w:rsidR="00012162" w:rsidRPr="007F59FC" w:rsidRDefault="00012162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012162" w:rsidRPr="007F59FC" w:rsidRDefault="0001216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  <w:r w:rsidRPr="007F59FC">
        <w:rPr>
          <w:rFonts w:asciiTheme="majorHAnsi" w:hAnsiTheme="majorHAnsi" w:cstheme="majorHAnsi"/>
          <w:sz w:val="22"/>
          <w:lang w:val="de-DE"/>
        </w:rPr>
        <w:t>Welche Ziele möchte das Unternehmen mit diesen Maßnahmen erreichen?</w:t>
      </w:r>
    </w:p>
    <w:p w:rsidR="008F2878" w:rsidRPr="007F59FC" w:rsidRDefault="008F2878" w:rsidP="007F59FC">
      <w:pPr>
        <w:pStyle w:val="Listenabsatz"/>
        <w:numPr>
          <w:ilvl w:val="0"/>
          <w:numId w:val="14"/>
        </w:num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F2878" w:rsidRPr="007F59FC" w:rsidRDefault="008F2878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B325A1" w:rsidRPr="007F59FC" w:rsidRDefault="00B325A1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B325A1" w:rsidRPr="007F59FC" w:rsidRDefault="00B325A1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val="de-DE"/>
        </w:rPr>
      </w:pPr>
    </w:p>
    <w:p w:rsidR="00893A1A" w:rsidRPr="007F59FC" w:rsidRDefault="00893A1A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4F81BD"/>
          <w:sz w:val="24"/>
          <w:szCs w:val="22"/>
        </w:rPr>
        <w:sectPr w:rsidR="00893A1A" w:rsidRPr="007F59FC" w:rsidSect="00A702D2">
          <w:pgSz w:w="11906" w:h="16838" w:code="9"/>
          <w:pgMar w:top="1560" w:right="851" w:bottom="1134" w:left="1418" w:header="709" w:footer="312" w:gutter="0"/>
          <w:cols w:space="708"/>
          <w:docGrid w:linePitch="360"/>
        </w:sectPr>
      </w:pPr>
    </w:p>
    <w:p w:rsidR="00B325A1" w:rsidRPr="00A13754" w:rsidRDefault="00D82ED5" w:rsidP="007F59FC">
      <w:pPr>
        <w:pStyle w:val="berschrift1"/>
        <w:keepLines w:val="0"/>
        <w:widowControl w:val="0"/>
        <w:numPr>
          <w:ilvl w:val="0"/>
          <w:numId w:val="1"/>
        </w:numPr>
        <w:tabs>
          <w:tab w:val="left" w:pos="426"/>
        </w:tabs>
        <w:spacing w:before="0" w:line="23" w:lineRule="atLeast"/>
        <w:jc w:val="both"/>
        <w:rPr>
          <w:rFonts w:cstheme="majorHAnsi"/>
          <w:b/>
          <w:color w:val="E94F2D"/>
          <w:sz w:val="24"/>
          <w:szCs w:val="22"/>
        </w:rPr>
      </w:pPr>
      <w:r w:rsidRPr="00A13754">
        <w:rPr>
          <w:rFonts w:cstheme="majorHAnsi"/>
          <w:b/>
          <w:color w:val="E94F2D"/>
          <w:sz w:val="24"/>
          <w:szCs w:val="22"/>
        </w:rPr>
        <w:lastRenderedPageBreak/>
        <w:t xml:space="preserve">BEWERTUNG UND </w:t>
      </w:r>
      <w:r w:rsidR="00B325A1" w:rsidRPr="00A13754">
        <w:rPr>
          <w:rFonts w:cstheme="majorHAnsi"/>
          <w:b/>
          <w:color w:val="E94F2D"/>
          <w:sz w:val="24"/>
          <w:szCs w:val="22"/>
        </w:rPr>
        <w:t>NÄCHSTE SCHRITTE</w:t>
      </w:r>
    </w:p>
    <w:p w:rsidR="00D82ED5" w:rsidRPr="007F59FC" w:rsidRDefault="00D82ED5" w:rsidP="007F59FC">
      <w:pPr>
        <w:tabs>
          <w:tab w:val="left" w:pos="426"/>
        </w:tabs>
        <w:spacing w:after="0" w:line="23" w:lineRule="atLeast"/>
        <w:jc w:val="both"/>
        <w:rPr>
          <w:rFonts w:asciiTheme="majorHAnsi" w:hAnsiTheme="majorHAnsi" w:cstheme="majorHAnsi"/>
          <w:sz w:val="22"/>
          <w:lang w:eastAsia="de-DE"/>
        </w:rPr>
      </w:pPr>
    </w:p>
    <w:p w:rsidR="00D82ED5" w:rsidRPr="007F59FC" w:rsidRDefault="00F954FB" w:rsidP="007F59FC">
      <w:pPr>
        <w:tabs>
          <w:tab w:val="left" w:pos="426"/>
        </w:tabs>
        <w:spacing w:after="0" w:line="23" w:lineRule="atLeast"/>
        <w:jc w:val="both"/>
        <w:rPr>
          <w:rFonts w:asciiTheme="majorHAnsi" w:hAnsiTheme="majorHAnsi" w:cstheme="majorHAnsi"/>
          <w:sz w:val="22"/>
          <w:lang w:eastAsia="de-DE"/>
        </w:rPr>
      </w:pPr>
      <w:r w:rsidRPr="007F59FC">
        <w:rPr>
          <w:rFonts w:asciiTheme="majorHAnsi" w:hAnsiTheme="majorHAnsi" w:cstheme="majorHAnsi"/>
          <w:sz w:val="22"/>
          <w:lang w:eastAsia="de-DE"/>
        </w:rPr>
        <w:t xml:space="preserve">Auf Basis der bisher getätigten Maßnahmen, des Status im Unternehmen und seiner Ziele ist eine Bewertung auszuführen und </w:t>
      </w:r>
      <w:r w:rsidR="00A13754">
        <w:rPr>
          <w:rFonts w:asciiTheme="majorHAnsi" w:hAnsiTheme="majorHAnsi" w:cstheme="majorHAnsi"/>
          <w:sz w:val="22"/>
          <w:lang w:eastAsia="de-DE"/>
        </w:rPr>
        <w:t xml:space="preserve">sind </w:t>
      </w:r>
      <w:r w:rsidRPr="007F59FC">
        <w:rPr>
          <w:rFonts w:asciiTheme="majorHAnsi" w:hAnsiTheme="majorHAnsi" w:cstheme="majorHAnsi"/>
          <w:sz w:val="22"/>
          <w:lang w:eastAsia="de-DE"/>
        </w:rPr>
        <w:t>für die drei Themenfelder Schritte zu definieren, die das Unternehmen setzen soll.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 xml:space="preserve"> Diese sind in Absprache mit dem antragstellenden</w:t>
      </w:r>
      <w:r w:rsidR="00A13754">
        <w:rPr>
          <w:rFonts w:asciiTheme="majorHAnsi" w:hAnsiTheme="majorHAnsi" w:cstheme="majorHAnsi"/>
          <w:sz w:val="22"/>
          <w:lang w:eastAsia="de-DE"/>
        </w:rPr>
        <w:t xml:space="preserve"> Unternehmen zu erstellen und im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 xml:space="preserve"> Hinblick auf </w:t>
      </w:r>
      <w:r w:rsidR="006D74C2" w:rsidRPr="007F59FC">
        <w:rPr>
          <w:rFonts w:asciiTheme="majorHAnsi" w:hAnsiTheme="majorHAnsi" w:cstheme="majorHAnsi"/>
          <w:sz w:val="22"/>
          <w:lang w:eastAsia="de-DE"/>
        </w:rPr>
        <w:t xml:space="preserve">eine 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>kurz</w:t>
      </w:r>
      <w:r w:rsidR="00A13754">
        <w:rPr>
          <w:rFonts w:asciiTheme="majorHAnsi" w:hAnsiTheme="majorHAnsi" w:cstheme="majorHAnsi"/>
          <w:sz w:val="22"/>
          <w:lang w:eastAsia="de-DE"/>
        </w:rPr>
        <w:t>-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>/mittel</w:t>
      </w:r>
      <w:r w:rsidR="00A13754">
        <w:rPr>
          <w:rFonts w:asciiTheme="majorHAnsi" w:hAnsiTheme="majorHAnsi" w:cstheme="majorHAnsi"/>
          <w:sz w:val="22"/>
          <w:lang w:eastAsia="de-DE"/>
        </w:rPr>
        <w:t>-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>/langfristig</w:t>
      </w:r>
      <w:r w:rsidR="006D74C2" w:rsidRPr="007F59FC">
        <w:rPr>
          <w:rFonts w:asciiTheme="majorHAnsi" w:hAnsiTheme="majorHAnsi" w:cstheme="majorHAnsi"/>
          <w:sz w:val="22"/>
          <w:lang w:eastAsia="de-DE"/>
        </w:rPr>
        <w:t>e Umsetzung</w:t>
      </w:r>
      <w:r w:rsidR="006F3CBA" w:rsidRPr="007F59FC">
        <w:rPr>
          <w:rFonts w:asciiTheme="majorHAnsi" w:hAnsiTheme="majorHAnsi" w:cstheme="majorHAnsi"/>
          <w:sz w:val="22"/>
          <w:lang w:eastAsia="de-DE"/>
        </w:rPr>
        <w:t xml:space="preserve"> zu priorisieren.</w:t>
      </w:r>
    </w:p>
    <w:p w:rsidR="006F3CBA" w:rsidRPr="007F59FC" w:rsidRDefault="006F3CBA" w:rsidP="007F59FC">
      <w:pPr>
        <w:tabs>
          <w:tab w:val="left" w:pos="426"/>
        </w:tabs>
        <w:spacing w:after="0" w:line="23" w:lineRule="atLeast"/>
        <w:jc w:val="both"/>
        <w:rPr>
          <w:rFonts w:asciiTheme="majorHAnsi" w:hAnsiTheme="majorHAnsi" w:cstheme="majorHAnsi"/>
          <w:sz w:val="22"/>
          <w:lang w:eastAsia="de-DE"/>
        </w:rPr>
      </w:pPr>
    </w:p>
    <w:p w:rsidR="006F3CBA" w:rsidRPr="007F59FC" w:rsidRDefault="006F3CBA" w:rsidP="007F59FC">
      <w:pPr>
        <w:tabs>
          <w:tab w:val="left" w:pos="426"/>
        </w:tabs>
        <w:spacing w:after="0" w:line="23" w:lineRule="atLeast"/>
        <w:jc w:val="both"/>
        <w:rPr>
          <w:rFonts w:asciiTheme="majorHAnsi" w:hAnsiTheme="majorHAnsi" w:cstheme="majorHAnsi"/>
          <w:sz w:val="22"/>
          <w:lang w:eastAsia="de-DE"/>
        </w:rPr>
      </w:pPr>
      <w:r w:rsidRPr="007F59FC">
        <w:rPr>
          <w:rFonts w:asciiTheme="majorHAnsi" w:hAnsiTheme="majorHAnsi" w:cstheme="majorHAnsi"/>
          <w:sz w:val="22"/>
          <w:lang w:eastAsia="de-DE"/>
        </w:rPr>
        <w:t xml:space="preserve">Maßnahmen, die </w:t>
      </w:r>
      <w:r w:rsidR="00A13754">
        <w:rPr>
          <w:rFonts w:asciiTheme="majorHAnsi" w:hAnsiTheme="majorHAnsi" w:cstheme="majorHAnsi"/>
          <w:sz w:val="22"/>
          <w:lang w:eastAsia="de-DE"/>
        </w:rPr>
        <w:t>in der Förderaktion</w:t>
      </w:r>
      <w:r w:rsidR="00155FE0" w:rsidRPr="007F59FC">
        <w:rPr>
          <w:rFonts w:asciiTheme="majorHAnsi" w:hAnsiTheme="majorHAnsi" w:cstheme="majorHAnsi"/>
          <w:sz w:val="22"/>
          <w:lang w:eastAsia="de-DE"/>
        </w:rPr>
        <w:t xml:space="preserve"> „Digitalisierung – Umsetzungsprojekte“ </w:t>
      </w:r>
      <w:r w:rsidR="00A13754">
        <w:rPr>
          <w:rFonts w:asciiTheme="majorHAnsi" w:hAnsiTheme="majorHAnsi" w:cstheme="majorHAnsi"/>
          <w:sz w:val="22"/>
          <w:lang w:eastAsia="de-DE"/>
        </w:rPr>
        <w:t xml:space="preserve">vom Beratungsunternehmen </w:t>
      </w:r>
      <w:r w:rsidR="00155FE0" w:rsidRPr="007F59FC">
        <w:rPr>
          <w:rFonts w:asciiTheme="majorHAnsi" w:hAnsiTheme="majorHAnsi" w:cstheme="majorHAnsi"/>
          <w:sz w:val="22"/>
          <w:lang w:eastAsia="de-DE"/>
        </w:rPr>
        <w:t>als förderbar angesehen werden, sind farblich zu markieren.</w:t>
      </w:r>
    </w:p>
    <w:p w:rsidR="00893A1A" w:rsidRPr="007F59FC" w:rsidRDefault="00893A1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  <w:lang w:eastAsia="de-DE"/>
        </w:rPr>
      </w:pPr>
    </w:p>
    <w:p w:rsidR="00F954FB" w:rsidRPr="007F59FC" w:rsidRDefault="00F954FB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2402"/>
        <w:gridCol w:w="1123"/>
        <w:gridCol w:w="1261"/>
        <w:gridCol w:w="1160"/>
      </w:tblGrid>
      <w:tr w:rsidR="00D62EE1" w:rsidRPr="007F59FC" w:rsidTr="00716519">
        <w:tc>
          <w:tcPr>
            <w:tcW w:w="3681" w:type="dxa"/>
            <w:vAlign w:val="center"/>
          </w:tcPr>
          <w:p w:rsidR="008D2C38" w:rsidRPr="007F59FC" w:rsidRDefault="008D2C38" w:rsidP="00716519">
            <w:pPr>
              <w:spacing w:after="0" w:line="23" w:lineRule="atLeast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7F59FC">
              <w:rPr>
                <w:rFonts w:asciiTheme="majorHAnsi" w:hAnsiTheme="majorHAnsi" w:cstheme="majorHAnsi"/>
                <w:b/>
                <w:sz w:val="20"/>
              </w:rPr>
              <w:t>Maßnahme</w:t>
            </w:r>
          </w:p>
        </w:tc>
        <w:tc>
          <w:tcPr>
            <w:tcW w:w="2402" w:type="dxa"/>
            <w:vAlign w:val="center"/>
          </w:tcPr>
          <w:p w:rsidR="008D2C38" w:rsidRPr="007F59FC" w:rsidRDefault="00A13754" w:rsidP="00716519">
            <w:pPr>
              <w:spacing w:after="0" w:line="23" w:lineRule="atLeast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Ergebnis</w:t>
            </w:r>
          </w:p>
        </w:tc>
        <w:tc>
          <w:tcPr>
            <w:tcW w:w="1123" w:type="dxa"/>
            <w:vAlign w:val="center"/>
          </w:tcPr>
          <w:p w:rsidR="008D2C38" w:rsidRPr="007F59FC" w:rsidRDefault="008D2C38" w:rsidP="00716519">
            <w:pPr>
              <w:spacing w:after="0" w:line="23" w:lineRule="atLeast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7F59FC">
              <w:rPr>
                <w:rFonts w:asciiTheme="majorHAnsi" w:hAnsiTheme="majorHAnsi" w:cstheme="majorHAnsi"/>
                <w:b/>
                <w:sz w:val="20"/>
              </w:rPr>
              <w:t>Themen</w:t>
            </w:r>
            <w:r w:rsidR="00D62EE1" w:rsidRPr="007F59FC">
              <w:rPr>
                <w:rFonts w:asciiTheme="majorHAnsi" w:hAnsiTheme="majorHAnsi" w:cstheme="majorHAnsi"/>
                <w:b/>
                <w:sz w:val="20"/>
              </w:rPr>
              <w:t xml:space="preserve">- </w:t>
            </w:r>
            <w:proofErr w:type="spellStart"/>
            <w:r w:rsidRPr="007F59FC">
              <w:rPr>
                <w:rFonts w:asciiTheme="majorHAnsi" w:hAnsiTheme="majorHAnsi" w:cstheme="majorHAnsi"/>
                <w:b/>
                <w:sz w:val="20"/>
              </w:rPr>
              <w:t>feld</w:t>
            </w:r>
            <w:proofErr w:type="spellEnd"/>
          </w:p>
        </w:tc>
        <w:tc>
          <w:tcPr>
            <w:tcW w:w="1261" w:type="dxa"/>
            <w:vAlign w:val="center"/>
          </w:tcPr>
          <w:p w:rsidR="008D2C38" w:rsidRPr="007F59FC" w:rsidRDefault="008D2C38" w:rsidP="00716519">
            <w:pPr>
              <w:spacing w:after="0" w:line="23" w:lineRule="atLeast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7F59FC">
              <w:rPr>
                <w:rFonts w:asciiTheme="majorHAnsi" w:hAnsiTheme="majorHAnsi" w:cstheme="majorHAnsi"/>
                <w:b/>
                <w:sz w:val="20"/>
              </w:rPr>
              <w:t>Kosten-schätzung</w:t>
            </w:r>
          </w:p>
        </w:tc>
        <w:tc>
          <w:tcPr>
            <w:tcW w:w="1160" w:type="dxa"/>
            <w:vAlign w:val="center"/>
          </w:tcPr>
          <w:p w:rsidR="008D2C38" w:rsidRPr="007F59FC" w:rsidRDefault="008D2C38" w:rsidP="00716519">
            <w:pPr>
              <w:spacing w:after="0" w:line="23" w:lineRule="atLeast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7F59FC">
              <w:rPr>
                <w:rFonts w:asciiTheme="majorHAnsi" w:hAnsiTheme="majorHAnsi" w:cstheme="majorHAnsi"/>
                <w:b/>
                <w:sz w:val="20"/>
              </w:rPr>
              <w:t>Priorität</w:t>
            </w: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  <w:tr w:rsidR="00D62EE1" w:rsidRPr="007F59FC" w:rsidTr="00D62EE1">
        <w:tc>
          <w:tcPr>
            <w:tcW w:w="368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2402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23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61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160" w:type="dxa"/>
          </w:tcPr>
          <w:p w:rsidR="008D2C38" w:rsidRPr="007F59FC" w:rsidRDefault="008D2C38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</w:tr>
    </w:tbl>
    <w:p w:rsidR="00893A1A" w:rsidRPr="007F59FC" w:rsidRDefault="00893A1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6D74C2" w:rsidRPr="007F59FC" w:rsidRDefault="006D74C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r w:rsidRPr="007F59FC">
        <w:rPr>
          <w:rFonts w:asciiTheme="majorHAnsi" w:hAnsiTheme="majorHAnsi" w:cstheme="majorHAnsi"/>
          <w:sz w:val="22"/>
        </w:rPr>
        <w:t>Themenfeld: AKQ, ABW, ADM</w:t>
      </w:r>
    </w:p>
    <w:p w:rsidR="006D74C2" w:rsidRPr="007F59FC" w:rsidRDefault="006D74C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r w:rsidRPr="007F59FC">
        <w:rPr>
          <w:rFonts w:asciiTheme="majorHAnsi" w:hAnsiTheme="majorHAnsi" w:cstheme="majorHAnsi"/>
          <w:sz w:val="22"/>
        </w:rPr>
        <w:t>Priorität: 1 … sehr hoch bis 5 … niedrig</w:t>
      </w:r>
    </w:p>
    <w:p w:rsidR="006F3CBA" w:rsidRDefault="006F3CBA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1670A2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992"/>
        <w:gridCol w:w="4529"/>
      </w:tblGrid>
      <w:tr w:rsidR="001670A2" w:rsidTr="001670A2">
        <w:tc>
          <w:tcPr>
            <w:tcW w:w="4106" w:type="dxa"/>
          </w:tcPr>
          <w:p w:rsidR="001670A2" w:rsidRDefault="001670A2" w:rsidP="007F59FC">
            <w:pPr>
              <w:pBdr>
                <w:bottom w:val="single" w:sz="6" w:space="1" w:color="auto"/>
              </w:pBd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  <w:p w:rsidR="001670A2" w:rsidRDefault="001670A2" w:rsidP="001670A2">
            <w:pPr>
              <w:spacing w:after="0" w:line="23" w:lineRule="atLeast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Förderwerbendes Unternehmen</w:t>
            </w:r>
          </w:p>
        </w:tc>
        <w:tc>
          <w:tcPr>
            <w:tcW w:w="992" w:type="dxa"/>
          </w:tcPr>
          <w:p w:rsidR="001670A2" w:rsidRDefault="001670A2" w:rsidP="007F59FC">
            <w:pP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529" w:type="dxa"/>
          </w:tcPr>
          <w:p w:rsidR="001670A2" w:rsidRDefault="001670A2" w:rsidP="007F59FC">
            <w:pPr>
              <w:pBdr>
                <w:bottom w:val="single" w:sz="6" w:space="1" w:color="auto"/>
              </w:pBdr>
              <w:spacing w:after="0" w:line="23" w:lineRule="atLeast"/>
              <w:jc w:val="both"/>
              <w:rPr>
                <w:rFonts w:asciiTheme="majorHAnsi" w:hAnsiTheme="majorHAnsi" w:cstheme="majorHAnsi"/>
                <w:sz w:val="22"/>
              </w:rPr>
            </w:pPr>
          </w:p>
          <w:p w:rsidR="001670A2" w:rsidRDefault="001670A2" w:rsidP="001670A2">
            <w:pPr>
              <w:spacing w:after="0" w:line="23" w:lineRule="atLeast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Beratungsunternehmen</w:t>
            </w:r>
          </w:p>
        </w:tc>
      </w:tr>
    </w:tbl>
    <w:p w:rsidR="001670A2" w:rsidRPr="007F59FC" w:rsidRDefault="001670A2" w:rsidP="007F59FC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</w:p>
    <w:p w:rsidR="00C2656F" w:rsidRPr="001960B6" w:rsidRDefault="00C2656F" w:rsidP="001960B6">
      <w:pPr>
        <w:spacing w:after="0" w:line="23" w:lineRule="atLeast"/>
        <w:jc w:val="both"/>
        <w:rPr>
          <w:rFonts w:asciiTheme="majorHAnsi" w:hAnsiTheme="majorHAnsi" w:cstheme="majorHAnsi"/>
          <w:sz w:val="22"/>
        </w:rPr>
      </w:pPr>
      <w:bookmarkStart w:id="0" w:name="_GoBack"/>
      <w:bookmarkEnd w:id="0"/>
    </w:p>
    <w:sectPr w:rsidR="00C2656F" w:rsidRPr="001960B6" w:rsidSect="00A702D2">
      <w:pgSz w:w="11906" w:h="16838" w:code="9"/>
      <w:pgMar w:top="1560" w:right="851" w:bottom="1134" w:left="1418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BB0" w:rsidRDefault="00506BB0" w:rsidP="00464567">
      <w:pPr>
        <w:spacing w:after="0" w:line="240" w:lineRule="auto"/>
      </w:pPr>
      <w:r>
        <w:separator/>
      </w:r>
    </w:p>
  </w:endnote>
  <w:endnote w:type="continuationSeparator" w:id="0">
    <w:p w:rsidR="00506BB0" w:rsidRDefault="00506BB0" w:rsidP="0046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ource Sans Pro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-Tabelle"/>
      <w:tblW w:w="5000" w:type="pct"/>
      <w:tblLook w:val="04A0" w:firstRow="1" w:lastRow="0" w:firstColumn="1" w:lastColumn="0" w:noHBand="0" w:noVBand="1"/>
    </w:tblPr>
    <w:tblGrid>
      <w:gridCol w:w="2696"/>
      <w:gridCol w:w="2838"/>
      <w:gridCol w:w="1561"/>
      <w:gridCol w:w="2542"/>
    </w:tblGrid>
    <w:tr w:rsidR="00662565" w:rsidTr="00517C35">
      <w:tc>
        <w:tcPr>
          <w:tcW w:w="2696" w:type="dxa"/>
        </w:tcPr>
        <w:p w:rsidR="00662565" w:rsidRPr="00662565" w:rsidRDefault="00662565" w:rsidP="00517C35">
          <w:pPr>
            <w:pStyle w:val="Fuzeile"/>
            <w:rPr>
              <w:b/>
              <w:bCs/>
            </w:rPr>
          </w:pPr>
          <w:r w:rsidRPr="00662565">
            <w:rPr>
              <w:b/>
              <w:bCs/>
            </w:rPr>
            <w:t>Wirtschaftsagentur Burgenland GmbH</w:t>
          </w:r>
        </w:p>
        <w:p w:rsidR="00517C35" w:rsidRDefault="00662565" w:rsidP="00517C35">
          <w:pPr>
            <w:pStyle w:val="Fuzeile"/>
          </w:pPr>
          <w:r>
            <w:t xml:space="preserve">Technologiezentrum, Marktstraße 3 </w:t>
          </w:r>
        </w:p>
        <w:p w:rsidR="00517C35" w:rsidRDefault="00662565" w:rsidP="00517C35">
          <w:pPr>
            <w:pStyle w:val="Fuzeile"/>
          </w:pPr>
          <w:r>
            <w:t>A-7000 Eisenstadt</w:t>
          </w:r>
        </w:p>
      </w:tc>
      <w:tc>
        <w:tcPr>
          <w:tcW w:w="2838" w:type="dxa"/>
        </w:tcPr>
        <w:p w:rsidR="00517C35" w:rsidRDefault="00517C35" w:rsidP="00517C35">
          <w:pPr>
            <w:pStyle w:val="Fuzeile"/>
          </w:pPr>
          <w:r w:rsidRPr="00517C35">
            <w:rPr>
              <w:rStyle w:val="Fett"/>
            </w:rPr>
            <w:t>T</w:t>
          </w:r>
          <w:r>
            <w:t xml:space="preserve"> 05 9010-210, F 05 9010-2110</w:t>
          </w:r>
        </w:p>
        <w:p w:rsidR="00662565" w:rsidRDefault="00517C35" w:rsidP="00517C35">
          <w:pPr>
            <w:pStyle w:val="Fuzeile"/>
          </w:pPr>
          <w:r w:rsidRPr="00517C35">
            <w:rPr>
              <w:rStyle w:val="Fett"/>
            </w:rPr>
            <w:t xml:space="preserve">E </w:t>
          </w:r>
          <w:r>
            <w:t>office@wirtschaftsagentur-burgenland.at www.wirtschaftsagentur-burgenland.at</w:t>
          </w:r>
        </w:p>
      </w:tc>
      <w:tc>
        <w:tcPr>
          <w:tcW w:w="1561" w:type="dxa"/>
        </w:tcPr>
        <w:p w:rsidR="00517C35" w:rsidRDefault="00517C35" w:rsidP="00517C35">
          <w:pPr>
            <w:pStyle w:val="Fuzeile"/>
          </w:pPr>
          <w:r>
            <w:t>UID Nr. ATU 62 14 91 24 FN 271796a</w:t>
          </w:r>
        </w:p>
        <w:p w:rsidR="00662565" w:rsidRDefault="00517C35" w:rsidP="00517C35">
          <w:pPr>
            <w:pStyle w:val="Fuzeile"/>
          </w:pPr>
          <w:r>
            <w:t>LG Eisenstadt</w:t>
          </w:r>
        </w:p>
      </w:tc>
      <w:tc>
        <w:tcPr>
          <w:tcW w:w="2542" w:type="dxa"/>
        </w:tcPr>
        <w:p w:rsidR="00517C35" w:rsidRDefault="00517C35" w:rsidP="00517C35">
          <w:pPr>
            <w:pStyle w:val="Fuzeile"/>
          </w:pPr>
          <w:r>
            <w:t xml:space="preserve">IBAN: AT52 5100 0910 1731 7500 </w:t>
          </w:r>
          <w:r>
            <w:br/>
            <w:t>BIC: EHBBAT2E</w:t>
          </w:r>
        </w:p>
        <w:p w:rsidR="00662565" w:rsidRDefault="00517C35" w:rsidP="00517C35">
          <w:pPr>
            <w:pStyle w:val="Fuzeile"/>
          </w:pPr>
          <w:r>
            <w:t>HYPO-BANK BURGENLAND AG</w:t>
          </w:r>
        </w:p>
      </w:tc>
    </w:tr>
  </w:tbl>
  <w:p w:rsidR="00662565" w:rsidRPr="00517C35" w:rsidRDefault="00662565" w:rsidP="00517C35">
    <w:pPr>
      <w:pStyle w:val="Fuzeile"/>
      <w:spacing w:line="14" w:lineRule="exac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BB0" w:rsidRDefault="00506BB0" w:rsidP="00464567">
      <w:pPr>
        <w:spacing w:after="0" w:line="240" w:lineRule="auto"/>
      </w:pPr>
      <w:r>
        <w:separator/>
      </w:r>
    </w:p>
  </w:footnote>
  <w:footnote w:type="continuationSeparator" w:id="0">
    <w:p w:rsidR="00506BB0" w:rsidRDefault="00506BB0" w:rsidP="0046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567" w:rsidRPr="00F940B4" w:rsidRDefault="009D1D2E" w:rsidP="00F940B4">
    <w:pPr>
      <w:spacing w:after="0" w:line="276" w:lineRule="auto"/>
      <w:rPr>
        <w:rFonts w:cstheme="minorHAnsi"/>
        <w:b/>
        <w:sz w:val="28"/>
        <w:lang w:val="de-DE"/>
      </w:rPr>
    </w:pPr>
    <w:r>
      <w:rPr>
        <w:rFonts w:cstheme="minorHAnsi"/>
        <w:b/>
        <w:noProof/>
        <w:sz w:val="28"/>
        <w:lang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2014220" cy="514387"/>
          <wp:effectExtent l="0" t="0" r="508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ld_wirtschaftsagentu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220" cy="514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0B4" w:rsidRPr="00F940B4">
      <w:rPr>
        <w:rFonts w:cstheme="minorHAnsi"/>
        <w:b/>
        <w:sz w:val="28"/>
        <w:lang w:val="de-DE"/>
      </w:rPr>
      <w:t xml:space="preserve">Fragebogen </w:t>
    </w:r>
    <w:proofErr w:type="spellStart"/>
    <w:r w:rsidR="00F940B4" w:rsidRPr="00F940B4">
      <w:rPr>
        <w:rFonts w:cstheme="minorHAnsi"/>
        <w:b/>
        <w:sz w:val="28"/>
        <w:lang w:val="de-DE"/>
      </w:rPr>
      <w:t>Digi</w:t>
    </w:r>
    <w:proofErr w:type="spellEnd"/>
    <w:r w:rsidR="00F940B4" w:rsidRPr="00F940B4">
      <w:rPr>
        <w:rFonts w:cstheme="minorHAnsi"/>
        <w:b/>
        <w:sz w:val="28"/>
        <w:lang w:val="de-DE"/>
      </w:rPr>
      <w:t>-Scheck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2A9F"/>
    <w:multiLevelType w:val="hybridMultilevel"/>
    <w:tmpl w:val="0220E418"/>
    <w:lvl w:ilvl="0" w:tplc="DB8E900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D0971"/>
    <w:multiLevelType w:val="hybridMultilevel"/>
    <w:tmpl w:val="1B58563E"/>
    <w:lvl w:ilvl="0" w:tplc="C9AE919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D755E"/>
    <w:multiLevelType w:val="hybridMultilevel"/>
    <w:tmpl w:val="5168541A"/>
    <w:lvl w:ilvl="0" w:tplc="55AAEC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043BF"/>
    <w:multiLevelType w:val="hybridMultilevel"/>
    <w:tmpl w:val="90465D16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5645"/>
    <w:multiLevelType w:val="hybridMultilevel"/>
    <w:tmpl w:val="0A2C7EAA"/>
    <w:lvl w:ilvl="0" w:tplc="55AAEC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42F62"/>
    <w:multiLevelType w:val="hybridMultilevel"/>
    <w:tmpl w:val="DB2A932C"/>
    <w:lvl w:ilvl="0" w:tplc="964EC9D0">
      <w:numFmt w:val="bullet"/>
      <w:lvlText w:val="⃞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379D7"/>
    <w:multiLevelType w:val="hybridMultilevel"/>
    <w:tmpl w:val="4192E47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D7CEF"/>
    <w:multiLevelType w:val="hybridMultilevel"/>
    <w:tmpl w:val="511630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02EB5"/>
    <w:multiLevelType w:val="hybridMultilevel"/>
    <w:tmpl w:val="A424A210"/>
    <w:lvl w:ilvl="0" w:tplc="4526436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A77DC"/>
    <w:multiLevelType w:val="hybridMultilevel"/>
    <w:tmpl w:val="145EA8C8"/>
    <w:lvl w:ilvl="0" w:tplc="5D668FE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A0A71"/>
    <w:multiLevelType w:val="hybridMultilevel"/>
    <w:tmpl w:val="54F0F7CE"/>
    <w:lvl w:ilvl="0" w:tplc="55AAEC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94BCB"/>
    <w:multiLevelType w:val="multilevel"/>
    <w:tmpl w:val="A364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2" w15:restartNumberingAfterBreak="0">
    <w:nsid w:val="68832F68"/>
    <w:multiLevelType w:val="hybridMultilevel"/>
    <w:tmpl w:val="827E9DCC"/>
    <w:lvl w:ilvl="0" w:tplc="847CFC1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44EA9"/>
    <w:multiLevelType w:val="hybridMultilevel"/>
    <w:tmpl w:val="B9E8A9B8"/>
    <w:lvl w:ilvl="0" w:tplc="964EC9D0">
      <w:numFmt w:val="bullet"/>
      <w:lvlText w:val="⃞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12"/>
  </w:num>
  <w:num w:numId="9">
    <w:abstractNumId w:val="1"/>
  </w:num>
  <w:num w:numId="10">
    <w:abstractNumId w:val="13"/>
  </w:num>
  <w:num w:numId="11">
    <w:abstractNumId w:val="5"/>
  </w:num>
  <w:num w:numId="12">
    <w:abstractNumId w:val="3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BB0"/>
    <w:rsid w:val="0000122B"/>
    <w:rsid w:val="0000290B"/>
    <w:rsid w:val="000118DE"/>
    <w:rsid w:val="00012162"/>
    <w:rsid w:val="0001781A"/>
    <w:rsid w:val="000438B6"/>
    <w:rsid w:val="00053E14"/>
    <w:rsid w:val="0006260E"/>
    <w:rsid w:val="0006628F"/>
    <w:rsid w:val="000673B9"/>
    <w:rsid w:val="000A2C7A"/>
    <w:rsid w:val="000B1D22"/>
    <w:rsid w:val="000C1968"/>
    <w:rsid w:val="000D59A0"/>
    <w:rsid w:val="000F34E1"/>
    <w:rsid w:val="0010003D"/>
    <w:rsid w:val="00104A23"/>
    <w:rsid w:val="0011177A"/>
    <w:rsid w:val="00123FE9"/>
    <w:rsid w:val="00134087"/>
    <w:rsid w:val="001464BE"/>
    <w:rsid w:val="00155FE0"/>
    <w:rsid w:val="001622DE"/>
    <w:rsid w:val="001647A7"/>
    <w:rsid w:val="001670A2"/>
    <w:rsid w:val="00172011"/>
    <w:rsid w:val="001960B6"/>
    <w:rsid w:val="001A0BC8"/>
    <w:rsid w:val="001A6852"/>
    <w:rsid w:val="001A76DB"/>
    <w:rsid w:val="001B218F"/>
    <w:rsid w:val="001E78FF"/>
    <w:rsid w:val="001F093C"/>
    <w:rsid w:val="002061C6"/>
    <w:rsid w:val="00250412"/>
    <w:rsid w:val="002749BA"/>
    <w:rsid w:val="00275523"/>
    <w:rsid w:val="002844BC"/>
    <w:rsid w:val="002865DA"/>
    <w:rsid w:val="00294D84"/>
    <w:rsid w:val="002A1C72"/>
    <w:rsid w:val="002C065B"/>
    <w:rsid w:val="002F2F58"/>
    <w:rsid w:val="002F3920"/>
    <w:rsid w:val="002F42F5"/>
    <w:rsid w:val="00304D31"/>
    <w:rsid w:val="003056C9"/>
    <w:rsid w:val="00313D67"/>
    <w:rsid w:val="00367E77"/>
    <w:rsid w:val="00381259"/>
    <w:rsid w:val="00385B57"/>
    <w:rsid w:val="00387C57"/>
    <w:rsid w:val="003A1A69"/>
    <w:rsid w:val="003A6E64"/>
    <w:rsid w:val="003B5294"/>
    <w:rsid w:val="003C7E42"/>
    <w:rsid w:val="003F245C"/>
    <w:rsid w:val="003F611D"/>
    <w:rsid w:val="003F7170"/>
    <w:rsid w:val="004110E7"/>
    <w:rsid w:val="004332D5"/>
    <w:rsid w:val="00446267"/>
    <w:rsid w:val="0045432E"/>
    <w:rsid w:val="00464567"/>
    <w:rsid w:val="00474F8F"/>
    <w:rsid w:val="00497C67"/>
    <w:rsid w:val="004B0A4D"/>
    <w:rsid w:val="004C55AD"/>
    <w:rsid w:val="004D3F72"/>
    <w:rsid w:val="004D7C07"/>
    <w:rsid w:val="00506BB0"/>
    <w:rsid w:val="00517C35"/>
    <w:rsid w:val="00544C7D"/>
    <w:rsid w:val="005575D9"/>
    <w:rsid w:val="0057319F"/>
    <w:rsid w:val="00583112"/>
    <w:rsid w:val="005A3031"/>
    <w:rsid w:val="005B14BD"/>
    <w:rsid w:val="005B537C"/>
    <w:rsid w:val="005C7427"/>
    <w:rsid w:val="005E679F"/>
    <w:rsid w:val="00622E2E"/>
    <w:rsid w:val="006258E1"/>
    <w:rsid w:val="00653741"/>
    <w:rsid w:val="00662565"/>
    <w:rsid w:val="00671D66"/>
    <w:rsid w:val="00677A77"/>
    <w:rsid w:val="006B2A67"/>
    <w:rsid w:val="006D74C2"/>
    <w:rsid w:val="006F3CBA"/>
    <w:rsid w:val="0070256E"/>
    <w:rsid w:val="007039EF"/>
    <w:rsid w:val="00716519"/>
    <w:rsid w:val="007547EB"/>
    <w:rsid w:val="0077081F"/>
    <w:rsid w:val="0077669B"/>
    <w:rsid w:val="0078004C"/>
    <w:rsid w:val="007A6417"/>
    <w:rsid w:val="007B2842"/>
    <w:rsid w:val="007C74AF"/>
    <w:rsid w:val="007D257C"/>
    <w:rsid w:val="007E38A9"/>
    <w:rsid w:val="007E5DAD"/>
    <w:rsid w:val="007E73AA"/>
    <w:rsid w:val="007F20AF"/>
    <w:rsid w:val="007F59FC"/>
    <w:rsid w:val="00833C7F"/>
    <w:rsid w:val="00870854"/>
    <w:rsid w:val="008819A1"/>
    <w:rsid w:val="00893A1A"/>
    <w:rsid w:val="008C5C18"/>
    <w:rsid w:val="008D2B9F"/>
    <w:rsid w:val="008D2C38"/>
    <w:rsid w:val="008E36D8"/>
    <w:rsid w:val="008E51FF"/>
    <w:rsid w:val="008F2878"/>
    <w:rsid w:val="0091255F"/>
    <w:rsid w:val="009417FA"/>
    <w:rsid w:val="00942D63"/>
    <w:rsid w:val="0097580C"/>
    <w:rsid w:val="00981ABF"/>
    <w:rsid w:val="009935D1"/>
    <w:rsid w:val="009964EB"/>
    <w:rsid w:val="009B318B"/>
    <w:rsid w:val="009D1D2E"/>
    <w:rsid w:val="009D5011"/>
    <w:rsid w:val="009F7443"/>
    <w:rsid w:val="00A13754"/>
    <w:rsid w:val="00A309A1"/>
    <w:rsid w:val="00A64CF6"/>
    <w:rsid w:val="00A702D2"/>
    <w:rsid w:val="00A7204B"/>
    <w:rsid w:val="00AA5347"/>
    <w:rsid w:val="00AB6572"/>
    <w:rsid w:val="00B30356"/>
    <w:rsid w:val="00B325A1"/>
    <w:rsid w:val="00B62C7A"/>
    <w:rsid w:val="00B66A1D"/>
    <w:rsid w:val="00B66FB4"/>
    <w:rsid w:val="00B9568A"/>
    <w:rsid w:val="00B97F59"/>
    <w:rsid w:val="00BA4172"/>
    <w:rsid w:val="00BE513B"/>
    <w:rsid w:val="00BF5BD6"/>
    <w:rsid w:val="00C11020"/>
    <w:rsid w:val="00C25F39"/>
    <w:rsid w:val="00C2656F"/>
    <w:rsid w:val="00C36A15"/>
    <w:rsid w:val="00C63338"/>
    <w:rsid w:val="00C94A7C"/>
    <w:rsid w:val="00C95A5D"/>
    <w:rsid w:val="00CA371C"/>
    <w:rsid w:val="00CC1778"/>
    <w:rsid w:val="00CD146E"/>
    <w:rsid w:val="00CD4987"/>
    <w:rsid w:val="00CE78F4"/>
    <w:rsid w:val="00D007B5"/>
    <w:rsid w:val="00D012A8"/>
    <w:rsid w:val="00D07DD7"/>
    <w:rsid w:val="00D305E5"/>
    <w:rsid w:val="00D40556"/>
    <w:rsid w:val="00D40D16"/>
    <w:rsid w:val="00D52CBF"/>
    <w:rsid w:val="00D62EE1"/>
    <w:rsid w:val="00D82ED5"/>
    <w:rsid w:val="00D969A0"/>
    <w:rsid w:val="00DB3D32"/>
    <w:rsid w:val="00DC0B9D"/>
    <w:rsid w:val="00DF40B7"/>
    <w:rsid w:val="00E04082"/>
    <w:rsid w:val="00E16704"/>
    <w:rsid w:val="00E3152C"/>
    <w:rsid w:val="00E37770"/>
    <w:rsid w:val="00E60326"/>
    <w:rsid w:val="00E6554E"/>
    <w:rsid w:val="00E75ECC"/>
    <w:rsid w:val="00E9242F"/>
    <w:rsid w:val="00EA5F64"/>
    <w:rsid w:val="00EB3A26"/>
    <w:rsid w:val="00F36206"/>
    <w:rsid w:val="00F75E7B"/>
    <w:rsid w:val="00F90DE8"/>
    <w:rsid w:val="00F940B4"/>
    <w:rsid w:val="00F954FB"/>
    <w:rsid w:val="00FA7365"/>
    <w:rsid w:val="00FE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385E7B1"/>
  <w14:defaultImageDpi w14:val="330"/>
  <w15:chartTrackingRefBased/>
  <w15:docId w15:val="{0ECC5248-8794-439D-B63B-65F67871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0" w:unhideWhenUsed="1" w:qFormat="1"/>
    <w:lsdException w:name="heading 2" w:semiHidden="1" w:uiPriority="0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18DE"/>
    <w:pPr>
      <w:spacing w:after="360" w:line="264" w:lineRule="auto"/>
    </w:pPr>
    <w:rPr>
      <w:color w:val="1D1D1B"/>
      <w:spacing w:val="2"/>
      <w:kern w:val="18"/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FA73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B325A1"/>
    <w:pPr>
      <w:keepNext/>
      <w:tabs>
        <w:tab w:val="num" w:pos="862"/>
      </w:tabs>
      <w:spacing w:before="180" w:after="60" w:line="240" w:lineRule="auto"/>
      <w:ind w:left="574" w:hanging="432"/>
      <w:outlineLvl w:val="1"/>
    </w:pPr>
    <w:rPr>
      <w:rFonts w:ascii="Times New Roman" w:eastAsia="MS Mincho" w:hAnsi="Times New Roman" w:cs="Times New Roman"/>
      <w:b/>
      <w:bCs/>
      <w:color w:val="auto"/>
      <w:spacing w:val="0"/>
      <w:kern w:val="0"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semiHidden/>
    <w:qFormat/>
    <w:rsid w:val="00FA7365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rsid w:val="00304D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A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-Tabelle">
    <w:name w:val="Layout - Tabelle"/>
    <w:basedOn w:val="NormaleTabelle"/>
    <w:uiPriority w:val="99"/>
    <w:rsid w:val="001A0BC8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semiHidden/>
    <w:rsid w:val="0046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64567"/>
    <w:rPr>
      <w:sz w:val="18"/>
    </w:rPr>
  </w:style>
  <w:style w:type="paragraph" w:styleId="Fuzeile">
    <w:name w:val="footer"/>
    <w:basedOn w:val="Standard"/>
    <w:link w:val="FuzeileZchn"/>
    <w:uiPriority w:val="99"/>
    <w:semiHidden/>
    <w:rsid w:val="00662565"/>
    <w:pPr>
      <w:tabs>
        <w:tab w:val="center" w:pos="4536"/>
        <w:tab w:val="right" w:pos="9072"/>
      </w:tabs>
      <w:spacing w:after="0" w:line="240" w:lineRule="auto"/>
    </w:pPr>
    <w:rPr>
      <w:rFonts w:ascii="Source Sans Pro" w:hAnsi="Source Sans Pro"/>
      <w:color w:val="3C3C3B"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77A77"/>
    <w:rPr>
      <w:rFonts w:ascii="Source Sans Pro" w:hAnsi="Source Sans Pro"/>
      <w:color w:val="3C3C3B"/>
      <w:spacing w:val="2"/>
      <w:kern w:val="18"/>
      <w:sz w:val="14"/>
    </w:rPr>
  </w:style>
  <w:style w:type="paragraph" w:customStyle="1" w:styleId="Empfnger">
    <w:name w:val="Empfänger"/>
    <w:basedOn w:val="Standard"/>
    <w:qFormat/>
    <w:rsid w:val="003A1A69"/>
    <w:pPr>
      <w:spacing w:after="0" w:line="240" w:lineRule="auto"/>
    </w:pPr>
    <w:rPr>
      <w:rFonts w:ascii="Source Sans Pro" w:hAnsi="Source Sans Pro"/>
      <w:color w:val="857A79"/>
      <w:spacing w:val="0"/>
      <w:kern w:val="0"/>
    </w:rPr>
  </w:style>
  <w:style w:type="character" w:styleId="Platzhaltertext">
    <w:name w:val="Placeholder Text"/>
    <w:basedOn w:val="Absatz-Standardschriftart"/>
    <w:uiPriority w:val="99"/>
    <w:semiHidden/>
    <w:rsid w:val="004C55AD"/>
    <w:rPr>
      <w:color w:val="808080"/>
    </w:rPr>
  </w:style>
  <w:style w:type="character" w:styleId="Fett">
    <w:name w:val="Strong"/>
    <w:basedOn w:val="Absatz-Standardschriftart"/>
    <w:uiPriority w:val="22"/>
    <w:qFormat/>
    <w:rsid w:val="00387C57"/>
    <w:rPr>
      <w:b/>
      <w:bCs/>
    </w:rPr>
  </w:style>
  <w:style w:type="paragraph" w:customStyle="1" w:styleId="Betreff">
    <w:name w:val="Betreff"/>
    <w:basedOn w:val="Standard"/>
    <w:qFormat/>
    <w:rsid w:val="00942D63"/>
    <w:pPr>
      <w:spacing w:after="0" w:line="259" w:lineRule="auto"/>
    </w:pPr>
    <w:rPr>
      <w:b/>
    </w:rPr>
  </w:style>
  <w:style w:type="character" w:customStyle="1" w:styleId="berschrift2Zchn">
    <w:name w:val="Überschrift 2 Zchn"/>
    <w:basedOn w:val="Absatz-Standardschriftart"/>
    <w:link w:val="berschrift2"/>
    <w:rsid w:val="00B325A1"/>
    <w:rPr>
      <w:rFonts w:ascii="Times New Roman" w:eastAsia="MS Mincho" w:hAnsi="Times New Roman" w:cs="Times New Roman"/>
      <w:b/>
      <w:bCs/>
      <w:sz w:val="20"/>
      <w:szCs w:val="20"/>
      <w:lang w:val="de-DE" w:eastAsia="de-DE"/>
    </w:rPr>
  </w:style>
  <w:style w:type="paragraph" w:customStyle="1" w:styleId="StandardArial">
    <w:name w:val="Standard + Arial"/>
    <w:basedOn w:val="Standard"/>
    <w:rsid w:val="00B325A1"/>
    <w:pPr>
      <w:widowControl w:val="0"/>
      <w:tabs>
        <w:tab w:val="left" w:pos="364"/>
        <w:tab w:val="left" w:pos="851"/>
      </w:tabs>
      <w:spacing w:after="0" w:line="240" w:lineRule="auto"/>
    </w:pPr>
    <w:rPr>
      <w:rFonts w:ascii="Arial" w:eastAsia="Times New Roman" w:hAnsi="Arial" w:cs="Arial"/>
      <w:color w:val="000000"/>
      <w:spacing w:val="0"/>
      <w:kern w:val="0"/>
      <w:sz w:val="25"/>
      <w:szCs w:val="25"/>
      <w:lang w:val="de-DE" w:eastAsia="de-DE"/>
    </w:rPr>
  </w:style>
  <w:style w:type="paragraph" w:styleId="Listenabsatz">
    <w:name w:val="List Paragraph"/>
    <w:basedOn w:val="Standard"/>
    <w:uiPriority w:val="34"/>
    <w:qFormat/>
    <w:rsid w:val="008D2B9F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rsid w:val="002749B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36D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36D8"/>
    <w:rPr>
      <w:rFonts w:ascii="Segoe UI" w:hAnsi="Segoe UI" w:cs="Segoe UI"/>
      <w:color w:val="1D1D1B"/>
      <w:spacing w:val="2"/>
      <w:kern w:val="1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Sedlak\Wirtschaftsagentur-Do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2E00E-4EF4-4CB5-9354-26466B43639D}"/>
      </w:docPartPr>
      <w:docPartBody>
        <w:p w:rsidR="004A70EA" w:rsidRDefault="001E42B8">
          <w:r w:rsidRPr="00D74B4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ource Sans Pro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2B8"/>
    <w:rsid w:val="001E42B8"/>
    <w:rsid w:val="004A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E42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iAgBGLD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64A11-3C38-48AB-8818-B58B13C2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Wirtschaftsagentur-Doc.dotx</Template>
  <TotalTime>0</TotalTime>
  <Pages>7</Pages>
  <Words>832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sedlak</dc:creator>
  <cp:keywords/>
  <dc:description/>
  <cp:lastModifiedBy>Guttmann Manuel</cp:lastModifiedBy>
  <cp:revision>9</cp:revision>
  <cp:lastPrinted>2024-04-02T11:28:00Z</cp:lastPrinted>
  <dcterms:created xsi:type="dcterms:W3CDTF">2024-05-02T11:45:00Z</dcterms:created>
  <dcterms:modified xsi:type="dcterms:W3CDTF">2024-05-02T12:13:00Z</dcterms:modified>
</cp:coreProperties>
</file>